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759" coordorigin="0,0" coordsize="12240,15840">
            <v:shape style="position:absolute;left:0;top:0;width:12240;height:15840" type="#_x0000_t75">
              <v:imagedata r:id="rId5" o:title=""/>
            </v:shape>
            <v:group style="position:absolute;left:2143;top:5743;width:10097;height:10097" coordorigin="2143,5743" coordsize="10097,10097">
              <v:shape style="position:absolute;left:2143;top:5743;width:10097;height:10097" coordorigin="2143,5743" coordsize="10097,10097" path="m12240,5743l2143,15840,3832,15840,12240,7432,12240,5743e" filled="t" fillcolor="#F68631" stroked="f">
                <v:path arrowok="t"/>
                <v:fill/>
              </v:shape>
            </v:group>
            <v:group style="position:absolute;left:0;top:0;width:12240;height:13878" coordorigin="0,0" coordsize="12240,13878">
              <v:shape style="position:absolute;left:0;top:0;width:12240;height:13878" coordorigin="0,0" coordsize="12240,13878" path="m12240,0l12189,0,0,12189,0,13878,12240,1638,12240,0e" filled="t" fillcolor="#5AB451" stroked="f">
                <v:path arrowok="t"/>
                <v:fill/>
              </v:shape>
            </v:group>
            <v:group style="position:absolute;left:0;top:1880;width:12240;height:13930" coordorigin="0,1880" coordsize="12240,13930">
              <v:shape style="position:absolute;left:0;top:1880;width:12240;height:13930" coordorigin="0,1880" coordsize="12240,13930" path="m12240,1880l0,14120,0,15810,12240,3570,12240,1880e" filled="t" fillcolor="#E62E92" stroked="f">
                <v:path arrowok="t"/>
                <v:fill/>
              </v:shape>
            </v:group>
            <v:group style="position:absolute;left:211;top:3811;width:12029;height:12029" coordorigin="211,3811" coordsize="12029,12029">
              <v:shape style="position:absolute;left:211;top:3811;width:12029;height:12029" coordorigin="211,3811" coordsize="12029,12029" path="m12240,3811l211,15840,1901,15840,12240,5501,12240,3811e" filled="t" fillcolor="#5397B8" stroked="f">
                <v:path arrowok="t"/>
                <v:fill/>
              </v:shape>
            </v:group>
            <v:group style="position:absolute;left:0;top:9405;width:3050;height:3243" coordorigin="0,9405" coordsize="3050,3243">
              <v:shape style="position:absolute;left:0;top:9405;width:3050;height:3243" coordorigin="0,9405" coordsize="3050,3243" path="m81,9405l0,9405,0,12648,3050,12648,3050,12375,3050,11951,3047,11570,3040,11229,3026,10926,3004,10658,2970,10424,2923,10221,2860,10047,2780,9899,2679,9777,2556,9676,2409,9596,2235,9533,2032,9486,1798,9452,1530,9429,1227,9415,886,9408,81,9405e" filled="t" fillcolor="#E62E92" stroked="f">
                <v:path arrowok="t"/>
                <v:fill/>
              </v:shape>
            </v:group>
            <v:group style="position:absolute;left:3050;top:12648;width:3243;height:3192" coordorigin="3050,12648" coordsize="3243,3192">
              <v:shape style="position:absolute;left:3050;top:12648;width:3243;height:3192" coordorigin="3050,12648" coordsize="3243,3192" path="m3324,12648l3050,12648,3050,15840,6293,15840,6293,15617,6293,15194,6290,14813,6283,14472,6269,14168,6247,13901,6213,13667,6166,13464,6103,13290,6022,13142,5922,13019,5799,12919,5652,12838,5478,12776,5275,12728,5040,12695,4773,12672,4470,12658,4128,12651,3324,12648e" filled="t" fillcolor="#5397B8" stroked="f">
                <v:path arrowok="t"/>
                <v:fill/>
              </v:shape>
              <v:shape style="position:absolute;left:0;top:12648;width:3050;height:3192" type="#_x0000_t75">
                <v:imagedata r:id="rId6" o:title=""/>
              </v:shape>
              <v:shape style="position:absolute;left:0;top:12648;width:3050;height:3192" type="#_x0000_t75">
                <v:imagedata r:id="rId7" o:title=""/>
              </v:shape>
            </v:group>
            <v:group style="position:absolute;left:2814;top:15711;width:258;height:129" coordorigin="2814,15711" coordsize="258,129">
              <v:shape style="position:absolute;left:2814;top:15711;width:258;height:129" coordorigin="2814,15711" coordsize="258,129" path="m2943,15711l2814,15840,3072,15840,2943,15711e" filled="t" fillcolor="#5AB451" stroked="f">
                <v:path arrowok="t"/>
                <v:fill/>
              </v:shape>
            </v:group>
            <v:group style="position:absolute;left:0;top:11524;width:4161;height:4188" coordorigin="0,11524" coordsize="4161,4188">
              <v:shape style="position:absolute;left:0;top:11524;width:4161;height:4188" coordorigin="0,11524" coordsize="4161,4188" path="m1552,11524l1443,11534,1332,11567,1217,11621,1095,11697,965,11795,823,11914,669,12055,500,12217,313,12402,0,12714,0,12768,2943,15711,3283,15372,3467,15185,3629,15015,3770,14861,3890,14720,3987,14589,4063,14467,4117,14352,4150,14241,4161,14132,4150,14024,4117,13913,4063,13797,3987,13675,3890,13545,3770,13404,3629,13249,3467,13080,3283,12893,2791,12402,2604,12217,2435,12055,2281,11914,2139,11795,2009,11697,1887,11621,1772,11567,1661,11534,1552,11524e" filled="t" fillcolor="#5397B8" stroked="f">
                <v:path arrowok="t"/>
                <v:fill/>
              </v:shape>
              <v:shape style="position:absolute;left:0;top:12768;width:2943;height:3072" type="#_x0000_t75">
                <v:imagedata r:id="rId8" o:title=""/>
              </v:shape>
              <v:shape style="position:absolute;left:0;top:12768;width:2943;height:3072" type="#_x0000_t75">
                <v:imagedata r:id="rId9" o:title=""/>
              </v:shape>
              <v:shape style="position:absolute;left:3203;top:1425;width:601;height:603" type="#_x0000_t75">
                <v:imagedata r:id="rId10" o:title=""/>
              </v:shape>
            </v:group>
            <v:group style="position:absolute;left:3012;top:1435;width:2;height:584" coordorigin="3012,1435" coordsize="2,584">
              <v:shape style="position:absolute;left:3012;top:1435;width:2;height:584" coordorigin="3012,1435" coordsize="0,584" path="m3012,1435l3012,2019e" filled="f" stroked="t" strokeweight=".511pt" strokecolor="#9EA3AB">
                <v:path arrowok="t"/>
              </v:shape>
            </v:group>
            <v:group style="position:absolute;left:1458;top:1956;width:55;height:62" coordorigin="1458,1956" coordsize="55,62">
              <v:shape style="position:absolute;left:1458;top:1956;width:55;height:62" coordorigin="1458,1956" coordsize="55,62" path="m1500,1956l1484,1956,1465,1966,1458,1987,1458,1991,1468,2010,1488,2018,1499,2018,1506,2014,1512,2008,1477,2008,1469,1998,1469,1975,1477,1965,1512,1965,1512,1965,1506,1960,1500,1956e" filled="t" fillcolor="#131718" stroked="f">
                <v:path arrowok="t"/>
                <v:fill/>
              </v:shape>
              <v:shape style="position:absolute;left:1458;top:1956;width:55;height:62" coordorigin="1458,1956" coordsize="55,62" path="m1506,2000l1501,2005,1496,2008,1512,2008,1513,2007,1506,2000e" filled="t" fillcolor="#131718" stroked="f">
                <v:path arrowok="t"/>
                <v:fill/>
              </v:shape>
              <v:shape style="position:absolute;left:1458;top:1956;width:55;height:62" coordorigin="1458,1956" coordsize="55,62" path="m1512,1965l1495,1965,1501,1968,1505,1973,1512,1965e" filled="t" fillcolor="#131718" stroked="f">
                <v:path arrowok="t"/>
                <v:fill/>
              </v:shape>
            </v:group>
            <v:group style="position:absolute;left:1524;top:1957;width:11;height:60" coordorigin="1524,1957" coordsize="11,60">
              <v:shape style="position:absolute;left:1524;top:1957;width:11;height:60" coordorigin="1524,1957" coordsize="11,60" path="m1524,1987l1535,1987e" filled="f" stroked="t" strokeweight="3.094pt" strokecolor="#131718">
                <v:path arrowok="t"/>
              </v:shape>
            </v:group>
            <v:group style="position:absolute;left:1550;top:1957;width:51;height:61" coordorigin="1550,1957" coordsize="51,61">
              <v:shape style="position:absolute;left:1550;top:1957;width:51;height:61" coordorigin="1550,1957" coordsize="51,61" path="m1560,1957l1550,1957,1550,2009,1560,2018,1591,2018,1601,2009,1601,2008,1566,2008,1560,2002,1560,1957e" filled="t" fillcolor="#131718" stroked="f">
                <v:path arrowok="t"/>
                <v:fill/>
              </v:shape>
              <v:shape style="position:absolute;left:1550;top:1957;width:51;height:61" coordorigin="1550,1957" coordsize="51,61" path="m1601,1957l1590,1957,1590,2002,1585,2008,1601,2008,1601,1957e" filled="t" fillcolor="#131718" stroked="f">
                <v:path arrowok="t"/>
                <v:fill/>
              </v:shape>
            </v:group>
            <v:group style="position:absolute;left:1615;top:1957;width:54;height:60" coordorigin="1615,1957" coordsize="54,60">
              <v:shape style="position:absolute;left:1615;top:1957;width:54;height:60" coordorigin="1615,1957" coordsize="54,60" path="m1638,1957l1615,1957,1615,2017,1642,2016,1661,2007,1626,2007,1626,1966,1661,1966,1659,1964,1638,1957e" filled="t" fillcolor="#131718" stroked="f">
                <v:path arrowok="t"/>
                <v:fill/>
              </v:shape>
              <v:shape style="position:absolute;left:1615;top:1957;width:54;height:60" coordorigin="1615,1957" coordsize="54,60" path="m1661,1966l1650,1966,1659,1975,1659,1999,1650,2007,1661,2007,1662,2007,1670,1987,1669,1983,1661,1966e" filled="t" fillcolor="#131718" stroked="f">
                <v:path arrowok="t"/>
                <v:fill/>
              </v:shape>
            </v:group>
            <v:group style="position:absolute;left:1673;top:1956;width:62;height:60" coordorigin="1673,1956" coordsize="62,60">
              <v:shape style="position:absolute;left:1673;top:1956;width:62;height:60" coordorigin="1673,1956" coordsize="62,60" path="m1709,1956l1699,1956,1673,2017,1684,2017,1690,2002,1729,2002,1725,1993,1694,1993,1704,1969,1715,1969,1709,1956e" filled="t" fillcolor="#131718" stroked="f">
                <v:path arrowok="t"/>
                <v:fill/>
              </v:shape>
              <v:shape style="position:absolute;left:1673;top:1956;width:62;height:60" coordorigin="1673,1956" coordsize="62,60" path="m1729,2002l1718,2002,1724,2017,1735,2017,1729,2002e" filled="t" fillcolor="#131718" stroked="f">
                <v:path arrowok="t"/>
                <v:fill/>
              </v:shape>
              <v:shape style="position:absolute;left:1673;top:1956;width:62;height:60" coordorigin="1673,1956" coordsize="62,60" path="m1715,1969l1704,1969,1714,1993,1725,1993,1715,1969e" filled="t" fillcolor="#131718" stroked="f">
                <v:path arrowok="t"/>
                <v:fill/>
              </v:shape>
            </v:group>
            <v:group style="position:absolute;left:1746;top:1957;width:54;height:60" coordorigin="1746,1957" coordsize="54,60">
              <v:shape style="position:absolute;left:1746;top:1957;width:54;height:60" coordorigin="1746,1957" coordsize="54,60" path="m1768,1957l1746,1957,1746,2017,1773,2016,1792,2007,1756,2007,1756,1966,1791,1966,1790,1964,1768,1957e" filled="t" fillcolor="#131718" stroked="f">
                <v:path arrowok="t"/>
                <v:fill/>
              </v:shape>
              <v:shape style="position:absolute;left:1746;top:1957;width:54;height:60" coordorigin="1746,1957" coordsize="54,60" path="m1791,1966l1781,1966,1789,1975,1789,1999,1781,2007,1792,2007,1792,2007,1800,1987,1800,1982,1791,1966e" filled="t" fillcolor="#131718" stroked="f">
                <v:path arrowok="t"/>
                <v:fill/>
              </v:shape>
            </v:group>
            <v:group style="position:absolute;left:1838;top:1957;width:54;height:60" coordorigin="1838,1957" coordsize="54,60">
              <v:shape style="position:absolute;left:1838;top:1957;width:54;height:60" coordorigin="1838,1957" coordsize="54,60" path="m1861,1957l1838,1957,1838,2017,1865,2016,1884,2007,1849,2007,1849,1966,1883,1966,1882,1964,1861,1957e" filled="t" fillcolor="#131718" stroked="f">
                <v:path arrowok="t"/>
                <v:fill/>
              </v:shape>
              <v:shape style="position:absolute;left:1838;top:1957;width:54;height:60" coordorigin="1838,1957" coordsize="54,60" path="m1883,1966l1873,1966,1881,1975,1881,1999,1873,2007,1884,2007,1885,2007,1892,1987,1892,1983,1883,1966e" filled="t" fillcolor="#131718" stroked="f">
                <v:path arrowok="t"/>
                <v:fill/>
              </v:shape>
            </v:group>
            <v:group style="position:absolute;left:1905;top:1957;width:45;height:60" coordorigin="1905,1957" coordsize="45,60">
              <v:shape style="position:absolute;left:1905;top:1957;width:45;height:60" coordorigin="1905,1957" coordsize="45,60" path="m1950,1957l1905,1957,1905,2017,1950,2017,1950,2007,1916,2007,1916,1991,1946,1991,1946,1982,1916,1982,1916,1966,1950,1966,1950,1957e" filled="t" fillcolor="#131718" stroked="f">
                <v:path arrowok="t"/>
                <v:fill/>
              </v:shape>
            </v:group>
            <v:group style="position:absolute;left:1988;top:1957;width:59;height:60" coordorigin="1988,1957" coordsize="59,60">
              <v:shape style="position:absolute;left:1988;top:1957;width:59;height:60" coordorigin="1988,1957" coordsize="59,60" path="m1999,1957l1988,1957,1988,2017,1998,2017,1998,1974,2010,1974,1999,1957e" filled="t" fillcolor="#131718" stroked="f">
                <v:path arrowok="t"/>
                <v:fill/>
              </v:shape>
              <v:shape style="position:absolute;left:1988;top:1957;width:59;height:60" coordorigin="1988,1957" coordsize="59,60" path="m2047,1974l2036,1974,2036,2017,2047,2017,2047,1974e" filled="t" fillcolor="#131718" stroked="f">
                <v:path arrowok="t"/>
                <v:fill/>
              </v:shape>
              <v:shape style="position:absolute;left:1988;top:1957;width:59;height:60" coordorigin="1988,1957" coordsize="59,60" path="m2010,1974l1998,1974,2017,2002,2018,2002,2029,1985,2018,1985,2010,1974e" filled="t" fillcolor="#131718" stroked="f">
                <v:path arrowok="t"/>
                <v:fill/>
              </v:shape>
              <v:shape style="position:absolute;left:1988;top:1957;width:59;height:60" coordorigin="1988,1957" coordsize="59,60" path="m2047,1957l2036,1957,2018,1985,2029,1985,2036,1974,2047,1974,2047,1957e" filled="t" fillcolor="#131718" stroked="f">
                <v:path arrowok="t"/>
                <v:fill/>
              </v:shape>
            </v:group>
            <v:group style="position:absolute;left:2062;top:1938;width:34;height:79" coordorigin="2062,1938" coordsize="34,79">
              <v:shape style="position:absolute;left:2062;top:1938;width:34;height:79" coordorigin="2062,1938" coordsize="34,79" path="m2087,1938l2078,1952,2086,1952,2097,1942,2087,1938e" filled="t" fillcolor="#131718" stroked="f">
                <v:path arrowok="t"/>
                <v:fill/>
              </v:shape>
              <v:shape style="position:absolute;left:2062;top:1938;width:34;height:79" coordorigin="2062,1938" coordsize="34,79" path="m2107,1957l2062,1957,2062,2017,2107,2017,2107,2007,2073,2007,2073,1991,2103,1991,2103,1982,2073,1982,2073,1966,2107,1966,2107,1957e" filled="t" fillcolor="#131718" stroked="f">
                <v:path arrowok="t"/>
                <v:fill/>
              </v:shape>
            </v:group>
            <v:group style="position:absolute;left:2115;top:1957;width:56;height:60" coordorigin="2115,1957" coordsize="56,60">
              <v:shape style="position:absolute;left:2115;top:1957;width:56;height:60" coordorigin="2115,1957" coordsize="56,60" path="m2128,1957l2116,1957,2137,1986,2115,2017,2127,2017,2143,1994,2155,1994,2149,1986,2155,1978,2143,1978,2128,1957e" filled="t" fillcolor="#131718" stroked="f">
                <v:path arrowok="t"/>
                <v:fill/>
              </v:shape>
              <v:shape style="position:absolute;left:2115;top:1957;width:56;height:60" coordorigin="2115,1957" coordsize="56,60" path="m2155,1994l2143,1994,2159,2017,2171,2017,2155,1994e" filled="t" fillcolor="#131718" stroked="f">
                <v:path arrowok="t"/>
                <v:fill/>
              </v:shape>
              <v:shape style="position:absolute;left:2115;top:1957;width:56;height:60" coordorigin="2115,1957" coordsize="56,60" path="m2170,1957l2158,1957,2143,1978,2155,1978,2170,1957e" filled="t" fillcolor="#131718" stroked="f">
                <v:path arrowok="t"/>
                <v:fill/>
              </v:shape>
            </v:group>
            <v:group style="position:absolute;left:2183;top:1957;width:11;height:60" coordorigin="2183,1957" coordsize="11,60">
              <v:shape style="position:absolute;left:2183;top:1957;width:11;height:60" coordorigin="2183,1957" coordsize="11,60" path="m2183,1987l2193,1987e" filled="f" stroked="t" strokeweight="3.094pt" strokecolor="#131718">
                <v:path arrowok="t"/>
              </v:shape>
            </v:group>
            <v:group style="position:absolute;left:2206;top:1956;width:55;height:62" coordorigin="2206,1956" coordsize="55,62">
              <v:shape style="position:absolute;left:2206;top:1956;width:55;height:62" coordorigin="2206,1956" coordsize="55,62" path="m2248,1956l2233,1956,2214,1966,2206,1987,2207,1991,2216,2010,2237,2018,2248,2018,2255,2014,2260,2008,2226,2008,2218,1998,2218,1975,2226,1965,2260,1965,2261,1965,2255,1960,2248,1956e" filled="t" fillcolor="#131718" stroked="f">
                <v:path arrowok="t"/>
                <v:fill/>
              </v:shape>
              <v:shape style="position:absolute;left:2206;top:1956;width:55;height:62" coordorigin="2206,1956" coordsize="55,62" path="m2254,2000l2249,2005,2245,2008,2260,2008,2261,2007,2254,2000e" filled="t" fillcolor="#131718" stroked="f">
                <v:path arrowok="t"/>
                <v:fill/>
              </v:shape>
              <v:shape style="position:absolute;left:2206;top:1956;width:55;height:62" coordorigin="2206,1956" coordsize="55,62" path="m2260,1965l2244,1965,2249,1968,2254,1973,2260,1965e" filled="t" fillcolor="#131718" stroked="f">
                <v:path arrowok="t"/>
                <v:fill/>
              </v:shape>
            </v:group>
            <v:group style="position:absolute;left:2268;top:1956;width:63;height:61" coordorigin="2268,1956" coordsize="63,61">
              <v:shape style="position:absolute;left:2268;top:1956;width:63;height:61" coordorigin="2268,1956" coordsize="63,61" path="m2294,1956l2275,1967,2268,1987,2269,1995,2280,2011,2304,2017,2321,2008,2287,2008,2279,1999,2279,1975,2287,1965,2320,1965,2318,1962,2294,1956e" filled="t" fillcolor="#131718" stroked="f">
                <v:path arrowok="t"/>
                <v:fill/>
              </v:shape>
              <v:shape style="position:absolute;left:2268;top:1956;width:63;height:61" coordorigin="2268,1956" coordsize="63,61" path="m2320,1965l2311,1965,2319,1975,2319,1999,2311,2008,2321,2008,2323,2007,2330,1987,2329,1979,2320,1965e" filled="t" fillcolor="#131718" stroked="f">
                <v:path arrowok="t"/>
                <v:fill/>
              </v:shape>
            </v:group>
            <v:group style="position:absolute;left:997;top:1435;width:380;height:436" coordorigin="997,1435" coordsize="380,436">
              <v:shape style="position:absolute;left:997;top:1435;width:380;height:436" coordorigin="997,1435" coordsize="380,436" path="m1204,1435l1137,1447,1081,1478,1036,1525,1007,1584,997,1653,997,1662,1007,1723,1033,1778,1074,1824,1126,1855,1185,1870,1207,1871,1209,1871,1275,1861,1328,1835,1195,1835,1173,1832,1114,1807,1069,1761,1042,1700,1036,1653,1037,1637,1058,1563,1099,1509,1171,1475,1215,1470,1331,1470,1325,1467,1251,1439,1229,1436,1204,1435e" filled="t" fillcolor="#131718" stroked="f">
                <v:path arrowok="t"/>
                <v:fill/>
              </v:shape>
              <v:shape style="position:absolute;left:997;top:1435;width:380;height:436" coordorigin="997,1435" coordsize="380,436" path="m1350,1770l1294,1814,1218,1835,1195,1835,1328,1835,1332,1833,1353,1817,1374,1798,1377,1795,1350,1770e" filled="t" fillcolor="#131718" stroked="f">
                <v:path arrowok="t"/>
                <v:fill/>
              </v:shape>
              <v:shape style="position:absolute;left:997;top:1435;width:380;height:436" coordorigin="997,1435" coordsize="380,436" path="m1331,1470l1215,1470,1230,1471,1247,1474,1303,1497,1347,1533,1374,1505,1371,1502,1356,1489,1341,1477,1331,1470e" filled="t" fillcolor="#131718" stroked="f">
                <v:path arrowok="t"/>
                <v:fill/>
              </v:shape>
            </v:group>
            <v:group style="position:absolute;left:1458;top:1442;width:272;height:423" coordorigin="1458,1442" coordsize="272,423">
              <v:shape style="position:absolute;left:1458;top:1442;width:272;height:423" coordorigin="1458,1442" coordsize="272,423" path="m1600,1442l1458,1442,1458,1865,1600,1865,1617,1864,1678,1853,1729,1829,1496,1829,1496,1477,1730,1477,1713,1468,1693,1459,1672,1451,1649,1446,1625,1443,1600,1442e" filled="t" fillcolor="#131718" stroked="f">
                <v:path arrowok="t"/>
                <v:fill/>
              </v:shape>
            </v:group>
            <v:group style="position:absolute;left:1496;top:1477;width:328;height:351" coordorigin="1496,1477" coordsize="328,351">
              <v:shape style="position:absolute;left:1496;top:1477;width:328;height:351" coordorigin="1496,1477" coordsize="328,351" path="m1730,1477l1496,1477,1617,1478,1637,1481,1711,1511,1757,1555,1780,1611,1785,1653,1784,1672,1768,1731,1732,1781,1664,1820,1600,1829,1729,1829,1778,1786,1809,1734,1823,1674,1824,1653,1824,1643,1811,1577,1780,1521,1732,1479,1730,1477e" filled="t" fillcolor="#131718" stroked="f">
                <v:path arrowok="t"/>
                <v:fill/>
              </v:shape>
            </v:group>
            <v:group style="position:absolute;left:1907;top:1441;width:424;height:423" coordorigin="1907,1441" coordsize="424,423">
              <v:shape style="position:absolute;left:1907;top:1441;width:424;height:423" coordorigin="1907,1441" coordsize="424,423" path="m2007,1441l1907,1441,1907,1865,1998,1865,1998,1590,2099,1590,2007,1441e" filled="t" fillcolor="#E71C88" stroked="f">
                <v:path arrowok="t"/>
                <v:fill/>
              </v:shape>
              <v:shape style="position:absolute;left:1907;top:1441;width:424;height:423" coordorigin="1907,1441" coordsize="424,423" path="m2330,1588l2237,1588,2237,1865,2330,1865,2330,1588e" filled="t" fillcolor="#E71C88" stroked="f">
                <v:path arrowok="t"/>
                <v:fill/>
              </v:shape>
              <v:shape style="position:absolute;left:1907;top:1441;width:424;height:423" coordorigin="1907,1441" coordsize="424,423" path="m2099,1590l1998,1590,2116,1769,2118,1769,2216,1620,2118,1620,2099,1590e" filled="t" fillcolor="#E71C88" stroked="f">
                <v:path arrowok="t"/>
                <v:fill/>
              </v:shape>
              <v:shape style="position:absolute;left:1907;top:1441;width:424;height:423" coordorigin="1907,1441" coordsize="424,423" path="m2330,1441l2230,1441,2118,1620,2216,1620,2237,1588,2330,1588,2330,1441e" filled="t" fillcolor="#E71C88" stroked="f">
                <v:path arrowok="t"/>
                <v:fill/>
              </v:shape>
            </v:group>
            <v:group style="position:absolute;left:2403;top:1441;width:405;height:423" coordorigin="2403,1441" coordsize="405,423">
              <v:shape style="position:absolute;left:2403;top:1441;width:405;height:423" coordorigin="2403,1441" coordsize="405,423" path="m2518,1441l2409,1441,2550,1649,2403,1865,2508,1865,2604,1720,2709,1720,2660,1648,2708,1579,2606,1579,2518,1441e" filled="t" fillcolor="#E71C88" stroked="f">
                <v:path arrowok="t"/>
                <v:fill/>
              </v:shape>
              <v:shape style="position:absolute;left:2403;top:1441;width:405;height:423" coordorigin="2403,1441" coordsize="405,423" path="m2709,1720l2604,1720,2699,1865,2808,1865,2709,1720e" filled="t" fillcolor="#E71C88" stroked="f">
                <v:path arrowok="t"/>
                <v:fill/>
              </v:shape>
              <v:shape style="position:absolute;left:2403;top:1441;width:405;height:423" coordorigin="2403,1441" coordsize="405,423" path="m2802,1441l2696,1441,2606,1579,2708,1579,2802,1441e" filled="t" fillcolor="#E71C88" stroked="f">
                <v:path arrowok="t"/>
                <v:fill/>
              </v:shape>
            </v:group>
            <v:group style="position:absolute;left:997;top:2603;width:10232;height:2" coordorigin="997,2603" coordsize="10232,2">
              <v:shape style="position:absolute;left:997;top:2603;width:10232;height:2" coordorigin="997,2603" coordsize="10232,0" path="m997,2603l11229,2603e" filled="f" stroked="t" strokeweight=".567pt" strokecolor="#727677">
                <v:path arrowok="t"/>
              </v:shape>
              <v:shape style="position:absolute;left:5125;top:1438;width:590;height:466" type="#_x0000_t75">
                <v:imagedata r:id="rId11" o:title=""/>
              </v:shape>
              <v:shape style="position:absolute;left:5825;top:1423;width:1387;height:628" type="#_x0000_t75">
                <v:imagedata r:id="rId12" o:title=""/>
              </v:shape>
              <v:shape style="position:absolute;left:9089;top:1893;width:2036;height:197" type="#_x0000_t75">
                <v:imagedata r:id="rId13" o:title=""/>
              </v:shape>
            </v:group>
            <v:group style="position:absolute;left:9098;top:1359;width:2142;height:402" coordorigin="9098,1359" coordsize="2142,402">
              <v:shape style="position:absolute;left:9098;top:1359;width:2142;height:402" coordorigin="9098,1359" coordsize="2142,402" path="m9240,1473l9175,1483,9126,1519,9100,1583,9098,1611,9100,1642,9125,1712,9171,1750,9209,1760,9235,1759,9295,1740,9322,1717,9311,1704,9233,1704,9209,1702,9189,1695,9174,1683,9163,1665,9156,1642,9157,1607,9181,1544,9213,1530,9309,1530,9327,1521,9313,1507,9298,1494,9280,1484,9261,1477,9240,1473e" filled="t" fillcolor="#5397B8" stroked="f">
                <v:path arrowok="t"/>
                <v:fill/>
              </v:shape>
              <v:shape style="position:absolute;left:9098;top:1359;width:2142;height:402" coordorigin="9098,1359" coordsize="2142,402" path="m9285,1675l9271,1689,9253,1699,9233,1704,9311,1704,9285,16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9309,1530l9213,1530,9239,1531,9259,1537,9274,1547,9309,1530e" filled="t" fillcolor="#5397B8" stroked="f">
                <v:path arrowok="t"/>
                <v:fill/>
              </v:shape>
              <v:shape style="position:absolute;left:9098;top:1359;width:2142;height:402" coordorigin="9098,1359" coordsize="2142,402" path="m9424,1475l9367,1475,9367,1663,9391,1730,9445,1760,9471,1759,9493,1755,9511,1748,9525,1738,9536,1728,9592,1728,9592,1704,9483,1704,9460,1701,9442,1690,9429,1673,9424,1650,9424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9592,1728l9536,1728,9536,1758,9592,1758,9592,1728e" filled="t" fillcolor="#5397B8" stroked="f">
                <v:path arrowok="t"/>
                <v:fill/>
              </v:shape>
              <v:shape style="position:absolute;left:9098;top:1359;width:2142;height:402" coordorigin="9098,1359" coordsize="2142,402" path="m9592,1475l9536,1475,9536,1643,9532,1669,9521,1687,9504,1699,9483,1704,9592,1704,9592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9706,1361l9649,1361,9649,1689,9679,1748,9747,1758,9747,1704,9713,1704,9706,1698,9706,1361e" filled="t" fillcolor="#5397B8" stroked="f">
                <v:path arrowok="t"/>
                <v:fill/>
              </v:shape>
              <v:shape style="position:absolute;left:9098;top:1359;width:2142;height:402" coordorigin="9098,1359" coordsize="2142,402" path="m9853,1519l9796,1519,9796,1688,9825,1747,9894,1758,9894,1704,9859,1704,9853,1699,9853,1519e" filled="t" fillcolor="#5397B8" stroked="f">
                <v:path arrowok="t"/>
                <v:fill/>
              </v:shape>
              <v:shape style="position:absolute;left:9098;top:1359;width:2142;height:402" coordorigin="9098,1359" coordsize="2142,402" path="m9894,1475l9768,1475,9768,1519,9894,1519,9894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9853,1389l9796,1389,9796,1475,9853,1475,9853,1389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005,1475l9948,1475,9948,1663,9972,1730,10026,1760,10053,1759,10074,1755,10092,1748,10106,1738,10117,1728,10174,1728,10174,1704,10064,1704,10041,1701,10023,1690,10011,1673,10005,1650,10005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174,1728l10117,1728,10117,1758,10174,1758,10174,1728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174,1475l10117,1475,10117,1643,10113,1669,10102,1687,10085,1699,10064,1704,10174,1704,10174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282,1475l10225,1475,10225,1758,10282,1758,10282,1588,10286,1561,10298,1543,10316,1532,10336,1529,10385,1529,10405,1505,10282,1505,10282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385,1529l10336,1529,10355,1532,10373,1542,10385,1529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359,1472l10337,1474,10317,1480,10300,1489,10285,1502,10282,1505,10405,1505,10415,1494,10398,1482,10380,1475,10359,1472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541,1472l10468,1493,10430,1544,10418,1599,10420,1635,10444,1712,10504,1756,10538,1761,10560,1760,10580,1756,10599,1750,10617,1740,10633,1728,10620,1707,10549,1707,10524,1705,10504,1697,10488,1684,10478,1665,10474,1641,10650,1638,10650,1591,10474,1591,10479,1565,10489,1546,10505,1532,10524,1526,10633,1526,10632,1524,10618,1507,10602,1493,10583,1482,10563,1475,10541,1472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604,1680l10587,1694,10569,1703,10549,1707,10620,1707,10604,1680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633,1526l10524,1526,10549,1529,10568,1537,10582,1552,10591,1571,10474,1591,10650,1591,10648,1566,10642,1543,10633,1526e" filled="t" fillcolor="#5397B8" stroked="f">
                <v:path arrowok="t"/>
                <v:fill/>
              </v:shape>
              <v:shape style="position:absolute;left:9098;top:1359;width:2142;height:402" coordorigin="9098,1359" coordsize="2142,402" path="m11033,1415l10938,1415,10962,1419,10980,1432,10991,1451,10992,1476,10989,1494,10981,1508,10825,1704,10825,1758,11051,1758,11051,1701,10900,1701,11027,1541,11039,1524,11046,1505,11050,1486,11049,1460,11043,1437,11034,1416,11033,1415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950,1359l10881,1375,10838,1420,10825,1461,10882,1472,10887,1448,10900,1430,10917,1419,10938,1415,11033,1415,11022,1398,11008,1383,10990,1371,10971,1363,10950,1359e" filled="t" fillcolor="#5397B8" stroked="f">
                <v:path arrowok="t"/>
                <v:fill/>
              </v:shape>
              <v:shape style="position:absolute;left:9098;top:1359;width:2142;height:402" coordorigin="9098,1359" coordsize="2142,402" path="m11239,1421l11183,1421,11183,1758,11239,1758,11239,1421e" filled="t" fillcolor="#5397B8" stroked="f">
                <v:path arrowok="t"/>
                <v:fill/>
              </v:shape>
              <v:shape style="position:absolute;left:9098;top:1359;width:2142;height:402" coordorigin="9098,1359" coordsize="2142,402" path="m11239,1361l11183,1361,11126,1402,11126,1462,11183,1421,11239,1421,11239,1361e" filled="t" fillcolor="#5397B8" stroked="f">
                <v:path arrowok="t"/>
                <v:fill/>
              </v:shape>
              <v:shape style="position:absolute;left:8403;top:1358;width:548;height:546" type="#_x0000_t75">
                <v:imagedata r:id="rId14" o:title=""/>
              </v:shape>
            </v:group>
            <v:group style="position:absolute;left:1946;top:4485;width:8134;height:1126" coordorigin="1946,4485" coordsize="8134,1126">
              <v:shape style="position:absolute;left:1946;top:4485;width:8134;height:1126" coordorigin="1946,4485" coordsize="8134,1126" path="m9517,4485l2509,4485,2463,4487,2374,4502,2290,4530,2213,4570,2143,4621,2082,4682,2030,4752,1990,4830,1962,4913,1948,5002,1946,5048,1948,5094,1962,5183,1990,5267,2030,5344,2082,5414,2143,5475,2213,5527,2290,5567,2374,5595,2463,5609,2509,5611,9517,5611,9608,5604,9694,5582,9775,5548,9849,5502,9914,5446,9971,5380,10017,5306,10051,5226,10072,5139,10080,5048,10078,5002,10063,4913,10035,4830,9995,4752,9944,4682,9883,4621,9813,4570,9735,4530,9652,4502,9563,4487,9517,4485e" filled="t" fillcolor="#F68631" stroked="f">
                <v:path arrowok="t"/>
                <v:fill/>
              </v:shape>
            </v:group>
            <v:group style="position:absolute;left:4642;top:5839;width:6589;height:912" coordorigin="4642,5839" coordsize="6589,912">
              <v:shape style="position:absolute;left:4642;top:5839;width:6589;height:912" coordorigin="4642,5839" coordsize="6589,912" path="m10775,5839l5098,5839,5061,5841,4989,5853,4921,5875,4858,5908,4801,5949,4752,5999,4710,6056,4678,6118,4655,6186,4643,6258,4642,6295,4643,6333,4655,6405,4678,6472,4710,6535,4752,6592,4801,6641,4858,6683,4921,6715,4989,6738,5061,6750,5098,6751,10775,6751,10849,6745,10919,6728,10984,6700,11044,6663,11097,6617,11143,6564,11180,6504,11208,6439,11225,6369,11231,6295,11229,6258,11218,6186,11195,6118,11162,6056,11121,5999,11071,5949,11015,5908,10952,5875,10884,5853,10812,5841,10775,5839e" filled="t" fillcolor="#5397B8" stroked="f">
                <v:path arrowok="t"/>
                <v:fill/>
              </v:shape>
            </v:group>
            <v:group style="position:absolute;left:3272;top:6979;width:6589;height:912" coordorigin="3272,6979" coordsize="6589,912">
              <v:shape style="position:absolute;left:3272;top:6979;width:6589;height:912" coordorigin="3272,6979" coordsize="6589,912" path="m9405,6979l3728,6979,3691,6981,3619,6993,3551,7015,3488,7048,3431,7090,3382,7139,3340,7196,3308,7258,3285,7326,3273,7398,3272,7436,3273,7473,3285,7545,3308,7613,3340,7675,3382,7732,3431,7781,3488,7823,3551,7856,3619,7878,3691,7890,3728,7892,9405,7892,9479,7886,9549,7868,9614,7840,9674,7803,9727,7758,9773,7704,9810,7645,9838,7579,9855,7509,9861,7436,9859,7398,9848,7326,9825,7258,9792,7196,9751,7139,9701,7090,9645,7048,9582,7015,9514,6993,9442,6981,9405,6979e" filled="t" fillcolor="#E62E92" stroked="f">
                <v:path arrowok="t"/>
                <v:fill/>
              </v:shape>
            </v:group>
            <v:group style="position:absolute;left:9724;top:12503;width:809;height:809" coordorigin="9724,12503" coordsize="809,809">
              <v:shape style="position:absolute;left:9724;top:12503;width:809;height:809" coordorigin="9724,12503" coordsize="809,809" path="m10228,12503l10163,12522,10087,12578,10025,12637,9894,12768,9827,12836,9776,12894,9732,12965,9724,13007,9726,13028,9757,13095,9799,13148,9858,13210,9959,13312,10533,12738,10468,12673,10399,12606,10342,12555,10271,12511,10228,12503e" filled="t" fillcolor="#5AB451" stroked="f">
                <v:path arrowok="t"/>
                <v:fill/>
              </v:shape>
            </v:group>
            <v:group style="position:absolute;left:10533;top:12503;width:809;height:809" coordorigin="10533,12503" coordsize="809,809">
              <v:shape style="position:absolute;left:10533;top:12503;width:809;height:809" coordorigin="10533,12503" coordsize="809,809" path="m10838,12503l10774,12522,10698,12578,10635,12637,10533,12738,11107,13312,11173,13247,11240,13178,11290,13121,11334,13050,11342,13007,11340,12986,11309,12919,11267,12866,11208,12804,11078,12673,11009,12606,10952,12555,10881,12511,10838,12503e" filled="t" fillcolor="#F68631" stroked="f">
                <v:path arrowok="t"/>
                <v:fill/>
              </v:shape>
            </v:group>
            <v:group style="position:absolute;left:10533;top:13312;width:809;height:809" coordorigin="10533,13312" coordsize="809,809">
              <v:shape style="position:absolute;left:10533;top:13312;width:809;height:809" coordorigin="10533,13312" coordsize="809,809" path="m11107,13312l10533,13886,10599,13952,10635,13987,10698,14046,10750,14088,10817,14119,10838,14121,10859,14119,10927,14088,10979,14046,11042,13987,11173,13857,11240,13788,11290,13731,11334,13660,11342,13617,11340,13596,11309,13529,11267,13476,11208,13414,11107,13312e" filled="t" fillcolor="#E62E92" stroked="f">
                <v:path arrowok="t"/>
                <v:fill/>
              </v:shape>
            </v:group>
            <v:group style="position:absolute;left:9724;top:13312;width:809;height:809" coordorigin="9724,13312" coordsize="809,809">
              <v:shape style="position:absolute;left:9724;top:13312;width:809;height:809" coordorigin="9724,13312" coordsize="809,809" path="m9959,13312l9894,13378,9827,13447,9776,13504,9732,13575,9724,13617,9726,13638,9757,13706,9799,13758,9858,13821,9989,13952,10057,14019,10115,14069,10186,14113,10228,14121,10249,14119,10316,14088,10369,14046,10431,13987,10533,13886,9959,13312e" filled="t" fillcolor="#5397B8" stroked="f">
                <v:path arrowok="t"/>
                <v:fill/>
              </v:shape>
              <v:shape style="position:absolute;left:9959;top:12738;width:1148;height:1148" type="#_x0000_t75">
                <v:imagedata r:id="rId15" o:title=""/>
              </v:shape>
              <v:shape style="position:absolute;left:9959;top:12738;width:1148;height:1148" type="#_x0000_t75">
                <v:imagedata r:id="rId16" o:title=""/>
              </v:shape>
              <v:shape style="position:absolute;left:9886;top:14318;width:1481;height:438" type="#_x0000_t75">
                <v:imagedata r:id="rId17" o:title=""/>
              </v:shape>
            </v:group>
            <v:group style="position:absolute;left:4414;top:8140;width:5621;height:912" coordorigin="4414,8140" coordsize="5621,912">
              <v:shape style="position:absolute;left:4414;top:8140;width:5621;height:912" coordorigin="4414,8140" coordsize="5621,912" path="m9578,8140l4870,8140,4832,8142,4760,8154,4693,8176,4630,8209,4573,8251,4524,8300,4482,8357,4450,8419,4427,8487,4415,8559,4414,8597,4415,8634,4427,8706,4450,8774,4482,8836,4524,8893,4573,8943,4630,8984,4693,9017,4760,9039,4832,9051,4870,9053,9578,9053,9652,9047,9722,9029,9787,9002,9847,8964,9900,8919,9946,8865,9983,8806,10011,8740,10028,8670,10034,8597,10033,8559,10021,8487,9998,8419,9966,8357,9924,8300,9875,8251,9818,8209,9755,8176,9688,8154,9616,8142,9578,8140e" filled="t" fillcolor="#5AB451" stroked="f">
                <v:path arrowok="t"/>
                <v:fill/>
              </v:shape>
            </v:group>
            <v:group style="position:absolute;left:3851;top:9390;width:6589;height:912" coordorigin="3851,9390" coordsize="6589,912">
              <v:shape style="position:absolute;left:3851;top:9390;width:6589;height:912" coordorigin="3851,9390" coordsize="6589,912" path="m9984,9390l4307,9390,4270,9391,4198,9403,4130,9426,4067,9458,4011,9500,3961,9549,3920,9606,3887,9669,3864,9736,3853,9808,3851,9846,3853,9883,3864,9955,3887,10023,3920,10085,3961,10142,4011,10192,4067,10233,4130,10266,4198,10288,4270,10300,4307,10302,9984,10302,10058,10296,10128,10278,10193,10251,10253,10213,10306,10168,10352,10115,10389,10055,10417,9989,10434,9919,10440,9846,10439,9808,10427,9736,10404,9669,10372,9606,10330,9549,10281,9500,10224,9458,10161,9426,10093,9403,10021,9391,9984,9390e" filled="t" fillcolor="#F68631" stroked="f">
                <v:path arrowok="t"/>
                <v:fill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83" w:lineRule="exact"/>
        <w:ind w:left="671" w:right="1602"/>
        <w:jc w:val="center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0"/>
          <w:w w:val="67"/>
        </w:rPr>
        <w:t>BUR</w:t>
      </w:r>
      <w:r>
        <w:rPr>
          <w:rFonts w:ascii="Arial" w:hAnsi="Arial" w:cs="Arial" w:eastAsia="Arial"/>
          <w:sz w:val="44"/>
          <w:szCs w:val="44"/>
          <w:color w:val="FFFFFF"/>
          <w:spacing w:val="-5"/>
          <w:w w:val="67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-6"/>
          <w:w w:val="67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7"/>
        </w:rPr>
        <w:t>U</w:t>
      </w:r>
      <w:r>
        <w:rPr>
          <w:rFonts w:ascii="Arial" w:hAnsi="Arial" w:cs="Arial" w:eastAsia="Arial"/>
          <w:sz w:val="44"/>
          <w:szCs w:val="44"/>
          <w:color w:val="FFFFFF"/>
          <w:spacing w:val="65"/>
          <w:w w:val="67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-7"/>
          <w:w w:val="62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52"/>
        </w:rPr>
        <w:t>J</w:t>
      </w:r>
      <w:r>
        <w:rPr>
          <w:rFonts w:ascii="Arial" w:hAnsi="Arial" w:cs="Arial" w:eastAsia="Arial"/>
          <w:sz w:val="44"/>
          <w:szCs w:val="44"/>
          <w:color w:val="FFFFFF"/>
          <w:spacing w:val="-20"/>
          <w:w w:val="52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-7"/>
          <w:w w:val="55"/>
        </w:rPr>
        <w:t>C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7"/>
        </w:rPr>
        <w:t>UTI</w:t>
      </w:r>
      <w:r>
        <w:rPr>
          <w:rFonts w:ascii="Arial" w:hAnsi="Arial" w:cs="Arial" w:eastAsia="Arial"/>
          <w:sz w:val="44"/>
          <w:szCs w:val="44"/>
          <w:color w:val="FFFFFF"/>
          <w:spacing w:val="-24"/>
          <w:w w:val="83"/>
        </w:rPr>
        <w:t>V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2"/>
        </w:rPr>
        <w:t>O</w:t>
      </w:r>
      <w:r>
        <w:rPr>
          <w:rFonts w:ascii="Arial" w:hAnsi="Arial" w:cs="Arial" w:eastAsia="Arial"/>
          <w:sz w:val="44"/>
          <w:szCs w:val="44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38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-1"/>
          <w:w w:val="66"/>
        </w:rPr>
        <w:t>C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I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6"/>
        </w:rPr>
        <w:t>U</w:t>
      </w:r>
      <w:r>
        <w:rPr>
          <w:rFonts w:ascii="Arial" w:hAnsi="Arial" w:cs="Arial" w:eastAsia="Arial"/>
          <w:sz w:val="44"/>
          <w:szCs w:val="44"/>
          <w:color w:val="FFFFFF"/>
          <w:spacing w:val="-7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-9"/>
          <w:w w:val="66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S</w:t>
      </w:r>
      <w:r>
        <w:rPr>
          <w:rFonts w:ascii="Arial" w:hAnsi="Arial" w:cs="Arial" w:eastAsia="Arial"/>
          <w:sz w:val="44"/>
          <w:szCs w:val="44"/>
          <w:color w:val="FFFFFF"/>
          <w:spacing w:val="35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Y</w:t>
      </w:r>
      <w:r>
        <w:rPr>
          <w:rFonts w:ascii="Arial" w:hAnsi="Arial" w:cs="Arial" w:eastAsia="Arial"/>
          <w:sz w:val="44"/>
          <w:szCs w:val="44"/>
          <w:color w:val="FFFFFF"/>
          <w:spacing w:val="78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4"/>
        </w:rPr>
        <w:t>GO</w:t>
      </w:r>
      <w:r>
        <w:rPr>
          <w:rFonts w:ascii="Arial" w:hAnsi="Arial" w:cs="Arial" w:eastAsia="Arial"/>
          <w:sz w:val="44"/>
          <w:szCs w:val="44"/>
          <w:color w:val="FFFFFF"/>
          <w:spacing w:val="-9"/>
          <w:w w:val="64"/>
        </w:rPr>
        <w:t>B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1"/>
        </w:rPr>
        <w:t>I</w:t>
      </w:r>
      <w:r>
        <w:rPr>
          <w:rFonts w:ascii="Arial" w:hAnsi="Arial" w:cs="Arial" w:eastAsia="Arial"/>
          <w:sz w:val="44"/>
          <w:szCs w:val="44"/>
          <w:color w:val="FFFFFF"/>
          <w:spacing w:val="-4"/>
          <w:w w:val="61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2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7"/>
          <w:w w:val="72"/>
        </w:rPr>
        <w:t>N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7"/>
        </w:rPr>
        <w:t>OS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22" w:after="0" w:line="240" w:lineRule="auto"/>
        <w:ind w:left="2476" w:right="3407"/>
        <w:jc w:val="center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-20"/>
          <w:w w:val="66"/>
        </w:rPr>
        <w:t>L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O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6"/>
        </w:rPr>
        <w:t>C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AL</w:t>
      </w:r>
      <w:r>
        <w:rPr>
          <w:rFonts w:ascii="Arial" w:hAnsi="Arial" w:cs="Arial" w:eastAsia="Arial"/>
          <w:sz w:val="44"/>
          <w:szCs w:val="44"/>
          <w:color w:val="FFFFFF"/>
          <w:spacing w:val="-9"/>
          <w:w w:val="66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S</w:t>
      </w:r>
      <w:r>
        <w:rPr>
          <w:rFonts w:ascii="Arial" w:hAnsi="Arial" w:cs="Arial" w:eastAsia="Arial"/>
          <w:sz w:val="44"/>
          <w:szCs w:val="44"/>
          <w:color w:val="FFFFFF"/>
          <w:spacing w:val="66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4"/>
          <w:w w:val="66"/>
        </w:rPr>
        <w:t>U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NI</w:t>
      </w:r>
      <w:r>
        <w:rPr>
          <w:rFonts w:ascii="Arial" w:hAnsi="Arial" w:cs="Arial" w:eastAsia="Arial"/>
          <w:sz w:val="44"/>
          <w:szCs w:val="44"/>
          <w:color w:val="FFFFFF"/>
          <w:spacing w:val="5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OS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1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54"/>
        </w:rPr>
        <w:t>(</w:t>
      </w:r>
      <w:r>
        <w:rPr>
          <w:rFonts w:ascii="Arial" w:hAnsi="Arial" w:cs="Arial" w:eastAsia="Arial"/>
          <w:sz w:val="44"/>
          <w:szCs w:val="44"/>
          <w:color w:val="FFFFFF"/>
          <w:spacing w:val="-9"/>
          <w:w w:val="54"/>
        </w:rPr>
        <w:t>C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G</w:t>
      </w:r>
      <w:r>
        <w:rPr>
          <w:rFonts w:ascii="Arial" w:hAnsi="Arial" w:cs="Arial" w:eastAsia="Arial"/>
          <w:sz w:val="44"/>
          <w:szCs w:val="44"/>
          <w:color w:val="FFFFFF"/>
          <w:spacing w:val="-15"/>
          <w:w w:val="65"/>
        </w:rPr>
        <w:t>L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0"/>
        </w:rPr>
        <w:t>U)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83" w:lineRule="exact"/>
        <w:ind w:left="3690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3"/>
          <w:w w:val="71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EL</w:t>
      </w:r>
      <w:r>
        <w:rPr>
          <w:rFonts w:ascii="Arial" w:hAnsi="Arial" w:cs="Arial" w:eastAsia="Arial"/>
          <w:sz w:val="44"/>
          <w:szCs w:val="44"/>
          <w:color w:val="FFFFFF"/>
          <w:spacing w:val="6"/>
          <w:w w:val="7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-11"/>
          <w:w w:val="71"/>
        </w:rPr>
        <w:t>2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3</w:t>
      </w:r>
      <w:r>
        <w:rPr>
          <w:rFonts w:ascii="Arial" w:hAnsi="Arial" w:cs="Arial" w:eastAsia="Arial"/>
          <w:sz w:val="44"/>
          <w:szCs w:val="44"/>
          <w:color w:val="FFFFFF"/>
          <w:spacing w:val="80"/>
          <w:w w:val="7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AL</w:t>
      </w:r>
      <w:r>
        <w:rPr>
          <w:rFonts w:ascii="Arial" w:hAnsi="Arial" w:cs="Arial" w:eastAsia="Arial"/>
          <w:sz w:val="44"/>
          <w:szCs w:val="44"/>
          <w:color w:val="FFFFFF"/>
          <w:spacing w:val="67"/>
          <w:w w:val="7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26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12"/>
          <w:w w:val="7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71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1"/>
          <w:w w:val="7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M</w:t>
      </w:r>
      <w:r>
        <w:rPr>
          <w:rFonts w:ascii="Arial" w:hAnsi="Arial" w:cs="Arial" w:eastAsia="Arial"/>
          <w:sz w:val="44"/>
          <w:szCs w:val="44"/>
          <w:color w:val="FFFFFF"/>
          <w:spacing w:val="-28"/>
          <w:w w:val="71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YO</w:t>
      </w:r>
      <w:r>
        <w:rPr>
          <w:rFonts w:ascii="Arial" w:hAnsi="Arial" w:cs="Arial" w:eastAsia="Arial"/>
          <w:sz w:val="44"/>
          <w:szCs w:val="44"/>
          <w:color w:val="FFFFFF"/>
          <w:spacing w:val="22"/>
          <w:w w:val="7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71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1"/>
          <w:w w:val="7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2018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83" w:lineRule="exact"/>
        <w:ind w:left="2957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-9"/>
          <w:w w:val="66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-17"/>
          <w:w w:val="66"/>
        </w:rPr>
        <w:t>S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T</w:t>
      </w:r>
      <w:r>
        <w:rPr>
          <w:rFonts w:ascii="Arial" w:hAnsi="Arial" w:cs="Arial" w:eastAsia="Arial"/>
          <w:sz w:val="44"/>
          <w:szCs w:val="44"/>
          <w:color w:val="FFFFFF"/>
          <w:spacing w:val="-9"/>
          <w:w w:val="66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-5"/>
          <w:w w:val="66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6"/>
        </w:rPr>
        <w:t>S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BURGO,</w:t>
      </w:r>
      <w:r>
        <w:rPr>
          <w:rFonts w:ascii="Arial" w:hAnsi="Arial" w:cs="Arial" w:eastAsia="Arial"/>
          <w:sz w:val="44"/>
          <w:szCs w:val="44"/>
          <w:color w:val="FFFFFF"/>
          <w:spacing w:val="75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7"/>
        </w:rPr>
        <w:t>F</w:t>
      </w:r>
      <w:r>
        <w:rPr>
          <w:rFonts w:ascii="Arial" w:hAnsi="Arial" w:cs="Arial" w:eastAsia="Arial"/>
          <w:sz w:val="44"/>
          <w:szCs w:val="44"/>
          <w:color w:val="FFFFFF"/>
          <w:spacing w:val="-13"/>
          <w:w w:val="67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6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4"/>
          <w:w w:val="76"/>
        </w:rPr>
        <w:t>N</w:t>
      </w:r>
      <w:r>
        <w:rPr>
          <w:rFonts w:ascii="Arial" w:hAnsi="Arial" w:cs="Arial" w:eastAsia="Arial"/>
          <w:sz w:val="44"/>
          <w:szCs w:val="44"/>
          <w:color w:val="FFFFFF"/>
          <w:spacing w:val="-2"/>
          <w:w w:val="55"/>
        </w:rPr>
        <w:t>C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IA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83" w:lineRule="exact"/>
        <w:ind w:left="3628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0"/>
          <w:w w:val="64"/>
        </w:rPr>
        <w:t>IN</w:t>
      </w:r>
      <w:r>
        <w:rPr>
          <w:rFonts w:ascii="Arial" w:hAnsi="Arial" w:cs="Arial" w:eastAsia="Arial"/>
          <w:sz w:val="44"/>
          <w:szCs w:val="44"/>
          <w:color w:val="FFFFFF"/>
          <w:spacing w:val="-14"/>
          <w:w w:val="64"/>
        </w:rPr>
        <w:t>F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4"/>
        </w:rPr>
        <w:t>ORME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4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25"/>
          <w:w w:val="64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4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4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53"/>
          <w:w w:val="64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-11"/>
          <w:w w:val="76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7"/>
        </w:rPr>
        <w:t>CTIVI</w:t>
      </w:r>
      <w:r>
        <w:rPr>
          <w:rFonts w:ascii="Arial" w:hAnsi="Arial" w:cs="Arial" w:eastAsia="Arial"/>
          <w:sz w:val="44"/>
          <w:szCs w:val="44"/>
          <w:color w:val="FFFFFF"/>
          <w:spacing w:val="-11"/>
          <w:w w:val="67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0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4"/>
          <w:w w:val="70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-13"/>
          <w:w w:val="62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4"/>
        </w:rPr>
        <w:t>S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3" w:lineRule="exact"/>
        <w:ind w:left="3135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-3"/>
          <w:w w:val="66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5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UA</w:t>
      </w:r>
      <w:r>
        <w:rPr>
          <w:rFonts w:ascii="Arial" w:hAnsi="Arial" w:cs="Arial" w:eastAsia="Arial"/>
          <w:sz w:val="44"/>
          <w:szCs w:val="44"/>
          <w:color w:val="FFFFFF"/>
          <w:spacing w:val="-3"/>
          <w:w w:val="66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5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O</w:t>
      </w:r>
      <w:r>
        <w:rPr>
          <w:rFonts w:ascii="Arial" w:hAnsi="Arial" w:cs="Arial" w:eastAsia="Arial"/>
          <w:sz w:val="44"/>
          <w:szCs w:val="44"/>
          <w:color w:val="FFFFFF"/>
          <w:spacing w:val="59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80"/>
        </w:rPr>
        <w:t>VÁ</w:t>
      </w:r>
      <w:r>
        <w:rPr>
          <w:rFonts w:ascii="Arial" w:hAnsi="Arial" w:cs="Arial" w:eastAsia="Arial"/>
          <w:sz w:val="44"/>
          <w:szCs w:val="44"/>
          <w:color w:val="FFFFFF"/>
          <w:spacing w:val="-139"/>
          <w:w w:val="136"/>
        </w:rPr>
        <w:t>Z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2"/>
        </w:rPr>
        <w:t>QU</w:t>
      </w:r>
      <w:r>
        <w:rPr>
          <w:rFonts w:ascii="Arial" w:hAnsi="Arial" w:cs="Arial" w:eastAsia="Arial"/>
          <w:sz w:val="44"/>
          <w:szCs w:val="44"/>
          <w:color w:val="FFFFFF"/>
          <w:spacing w:val="-4"/>
          <w:w w:val="62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36"/>
        </w:rPr>
        <w:t>Z</w:t>
      </w:r>
      <w:r>
        <w:rPr>
          <w:rFonts w:ascii="Arial" w:hAnsi="Arial" w:cs="Arial" w:eastAsia="Arial"/>
          <w:sz w:val="44"/>
          <w:szCs w:val="44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2"/>
        </w:rPr>
        <w:t>MA</w:t>
      </w:r>
      <w:r>
        <w:rPr>
          <w:rFonts w:ascii="Arial" w:hAnsi="Arial" w:cs="Arial" w:eastAsia="Arial"/>
          <w:sz w:val="44"/>
          <w:szCs w:val="44"/>
          <w:color w:val="FFFFFF"/>
          <w:spacing w:val="-31"/>
          <w:w w:val="69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2"/>
        </w:rPr>
        <w:t>TÍN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8" w:after="0" w:line="240" w:lineRule="auto"/>
        <w:ind w:right="95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727677"/>
          <w:spacing w:val="-2"/>
          <w:w w:val="90"/>
        </w:rPr>
        <w:t>Dan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color w:val="727677"/>
          <w:spacing w:val="-18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727677"/>
          <w:spacing w:val="-2"/>
          <w:w w:val="90"/>
        </w:rPr>
        <w:t>l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color w:val="727677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727677"/>
          <w:spacing w:val="-2"/>
          <w:w w:val="90"/>
        </w:rPr>
        <w:t>cad</w:t>
      </w:r>
      <w:r>
        <w:rPr>
          <w:rFonts w:ascii="Arial" w:hAnsi="Arial" w:cs="Arial" w:eastAsia="Arial"/>
          <w:sz w:val="22"/>
          <w:szCs w:val="22"/>
          <w:color w:val="727677"/>
          <w:spacing w:val="-4"/>
          <w:w w:val="90"/>
        </w:rPr>
        <w:t>r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727677"/>
          <w:spacing w:val="-2"/>
          <w:w w:val="95"/>
        </w:rPr>
        <w:t>de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2240" w:h="15840"/>
          <w:pgMar w:top="1480" w:bottom="280" w:left="1720" w:right="840"/>
        </w:sectPr>
      </w:pPr>
      <w:rPr/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758" coordorigin="0,0" coordsize="12240,15840">
            <v:group style="position:absolute;left:2143;top:5743;width:10097;height:10097" coordorigin="2143,5743" coordsize="10097,10097">
              <v:shape style="position:absolute;left:2143;top:5743;width:10097;height:10097" coordorigin="2143,5743" coordsize="10097,10097" path="m12240,5743l2143,15840,3832,15840,12240,7432,12240,5743e" filled="t" fillcolor="#F68631" stroked="f">
                <v:path arrowok="t"/>
                <v:fill/>
              </v:shape>
            </v:group>
            <v:group style="position:absolute;left:0;top:0;width:12240;height:13878" coordorigin="0,0" coordsize="12240,13878">
              <v:shape style="position:absolute;left:0;top:0;width:12240;height:13878" coordorigin="0,0" coordsize="12240,13878" path="m12240,0l12189,0,0,12188,0,13878,12240,1638,12240,0e" filled="t" fillcolor="#5AB451" stroked="f">
                <v:path arrowok="t"/>
                <v:fill/>
              </v:shape>
            </v:group>
            <v:group style="position:absolute;left:0;top:1880;width:12240;height:13930" coordorigin="0,1880" coordsize="12240,13930">
              <v:shape style="position:absolute;left:0;top:1880;width:12240;height:13930" coordorigin="0,1880" coordsize="12240,13930" path="m12240,1880l0,14120,0,15810,12240,3570,12240,1880e" filled="t" fillcolor="#E62E92" stroked="f">
                <v:path arrowok="t"/>
                <v:fill/>
              </v:shape>
            </v:group>
            <v:group style="position:absolute;left:211;top:3811;width:12029;height:12029" coordorigin="211,3811" coordsize="12029,12029">
              <v:shape style="position:absolute;left:211;top:3811;width:12029;height:12029" coordorigin="211,3811" coordsize="12029,12029" path="m12240,3811l211,15840,1901,15840,12240,5501,12240,3811e" filled="t" fillcolor="#5397B8" stroked="f">
                <v:path arrowok="t"/>
                <v:fill/>
              </v:shape>
            </v:group>
            <v:group style="position:absolute;left:0;top:9405;width:3050;height:3243" coordorigin="0,9405" coordsize="3050,3243">
              <v:shape style="position:absolute;left:0;top:9405;width:3050;height:3243" coordorigin="0,9405" coordsize="3050,3243" path="m81,9405l0,9405,0,12648,3050,12648,3050,12375,3050,11951,3047,11570,3040,11229,3027,10926,3004,10658,2970,10424,2923,10221,2860,10047,2780,9899,2679,9777,2556,9676,2409,9596,2235,9533,2032,9486,1798,9452,1530,9429,1227,9415,886,9408,81,9405e" filled="t" fillcolor="#E62E92" stroked="f">
                <v:path arrowok="t"/>
                <v:fill/>
              </v:shape>
            </v:group>
            <v:group style="position:absolute;left:3050;top:12648;width:3243;height:3192" coordorigin="3050,12648" coordsize="3243,3192">
              <v:shape style="position:absolute;left:3050;top:12648;width:3243;height:3192" coordorigin="3050,12648" coordsize="3243,3192" path="m3324,12648l3050,12648,3050,15840,6293,15840,6293,15617,6293,15194,6290,14813,6283,14472,6269,14168,6247,13901,6213,13667,6166,13464,6103,13290,6022,13142,5922,13019,5799,12919,5652,12838,5478,12776,5275,12728,5040,12695,4773,12672,4470,12658,4128,12651,3324,12648e" filled="t" fillcolor="#5397B8" stroked="f">
                <v:path arrowok="t"/>
                <v:fill/>
              </v:shape>
              <v:shape style="position:absolute;left:0;top:12648;width:3050;height:3192" type="#_x0000_t75">
                <v:imagedata r:id="rId18" o:title=""/>
              </v:shape>
              <v:shape style="position:absolute;left:0;top:12648;width:3050;height:3192" type="#_x0000_t75">
                <v:imagedata r:id="rId19" o:title=""/>
              </v:shape>
            </v:group>
            <v:group style="position:absolute;left:2814;top:15711;width:258;height:129" coordorigin="2814,15711" coordsize="258,129">
              <v:shape style="position:absolute;left:2814;top:15711;width:258;height:129" coordorigin="2814,15711" coordsize="258,129" path="m2943,15711l2814,15840,3072,15840,2943,15711e" filled="t" fillcolor="#5AB451" stroked="f">
                <v:path arrowok="t"/>
                <v:fill/>
              </v:shape>
            </v:group>
            <v:group style="position:absolute;left:0;top:11524;width:4161;height:4188" coordorigin="0,11524" coordsize="4161,4188">
              <v:shape style="position:absolute;left:0;top:11524;width:4161;height:4188" coordorigin="0,11524" coordsize="4161,4188" path="m1552,11524l1443,11534,1332,11567,1217,11621,1095,11697,965,11795,823,11914,669,12055,500,12217,313,12402,0,12714,0,12768,2943,15711,3283,15372,3467,15185,3630,15015,3770,14861,3890,14720,3987,14589,4063,14467,4117,14352,4150,14241,4161,14132,4150,14024,4117,13913,4063,13797,3987,13675,3890,13545,3770,13404,3630,13249,3467,13080,3283,12893,2791,12402,2604,12217,2435,12055,2281,11914,2139,11795,2009,11697,1887,11621,1772,11567,1661,11534,1552,11524e" filled="t" fillcolor="#5397B8" stroked="f">
                <v:path arrowok="t"/>
                <v:fill/>
              </v:shape>
              <v:shape style="position:absolute;left:0;top:12768;width:2943;height:3072" type="#_x0000_t75">
                <v:imagedata r:id="rId20" o:title=""/>
              </v:shape>
              <v:shape style="position:absolute;left:0;top:12768;width:2943;height:3072" type="#_x0000_t75">
                <v:imagedata r:id="rId21" o:title=""/>
              </v:shape>
            </v:group>
            <v:group style="position:absolute;left:1903;top:9687;width:3187;height:441" coordorigin="1903,9687" coordsize="3187,441">
              <v:shape style="position:absolute;left:1903;top:9687;width:3187;height:441" coordorigin="1903,9687" coordsize="3187,441" path="m4870,9687l2120,9687,2056,9698,1999,9726,1952,9771,1920,9828,1904,9897,1903,9922,1905,9944,1926,10007,1964,10060,2016,10100,2078,10124,2123,10128,4873,10128,4937,10118,4994,10089,5041,10044,5073,9987,5089,9918,5090,9894,5088,9871,5067,9808,5029,9755,4977,9715,4915,9692,4870,9687e" filled="t" fillcolor="#E62E92" stroked="f">
                <v:path arrowok="t"/>
                <v:fill/>
              </v:shape>
            </v:group>
            <v:group style="position:absolute;left:1903;top:11760;width:3187;height:441" coordorigin="1903,11760" coordsize="3187,441">
              <v:shape style="position:absolute;left:1903;top:11760;width:3187;height:441" coordorigin="1903,11760" coordsize="3187,441" path="m4870,11760l2120,11760,2056,11770,1999,11799,1952,11843,1920,11901,1904,11969,1903,11994,1905,12017,1926,12080,1964,12133,2016,12173,2078,12196,2123,12201,4873,12201,4937,12190,4994,12161,5041,12117,5073,12059,5089,11991,5090,11966,5088,11944,5067,11881,5029,11827,4977,11788,4915,11764,4870,11760e" filled="t" fillcolor="#5AB451" stroked="f">
                <v:path arrowok="t"/>
                <v:fill/>
              </v:shape>
            </v:group>
            <v:group style="position:absolute;left:1911;top:3967;width:3385;height:441" coordorigin="1911,3967" coordsize="3385,441">
              <v:shape style="position:absolute;left:1911;top:3967;width:3385;height:441" coordorigin="1911,3967" coordsize="3385,441" path="m5126,3967l2062,3969,1995,3998,1954,4044,1925,4107,1911,4184,1911,4213,1914,4238,1936,4306,1973,4360,2023,4396,2080,4409,5126,4409,5196,4389,5252,4332,5281,4269,5295,4192,5296,4163,5292,4138,5270,4071,5233,4016,5183,3980,5126,3967e" filled="t" fillcolor="#5397B8" stroked="f">
                <v:path arrowok="t"/>
                <v:fill/>
              </v:shape>
            </v:group>
            <v:group style="position:absolute;left:2830;top:2829;width:8223;height:2" coordorigin="2830,2829" coordsize="8223,2">
              <v:shape style="position:absolute;left:2830;top:2829;width:8223;height:2" coordorigin="2830,2829" coordsize="8223,0" path="m2830,2829l11053,2829e" filled="f" stroked="t" strokeweight=".567pt" strokecolor="#727677">
                <v:path arrowok="t"/>
              </v:shape>
            </v:group>
            <w10:wrap type="none"/>
          </v:group>
        </w:pict>
      </w:r>
      <w:r>
        <w:rPr>
          <w:sz w:val="28"/>
          <w:szCs w:val="28"/>
        </w:rPr>
      </w:r>
    </w:p>
    <w:p>
      <w:pPr>
        <w:spacing w:before="0" w:after="0" w:line="250" w:lineRule="auto"/>
        <w:ind w:left="1110" w:right="195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BUR</w:t>
      </w:r>
      <w:r>
        <w:rPr>
          <w:rFonts w:ascii="Arial" w:hAnsi="Arial" w:cs="Arial" w:eastAsia="Arial"/>
          <w:sz w:val="32"/>
          <w:szCs w:val="32"/>
          <w:color w:val="939598"/>
          <w:spacing w:val="-3"/>
          <w:w w:val="62"/>
        </w:rPr>
        <w:t>E</w:t>
      </w:r>
      <w:r>
        <w:rPr>
          <w:rFonts w:ascii="Arial" w:hAnsi="Arial" w:cs="Arial" w:eastAsia="Arial"/>
          <w:sz w:val="32"/>
          <w:szCs w:val="32"/>
          <w:color w:val="939598"/>
          <w:spacing w:val="-4"/>
          <w:w w:val="62"/>
        </w:rPr>
        <w:t>A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U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  </w:t>
      </w:r>
      <w:r>
        <w:rPr>
          <w:rFonts w:ascii="Arial" w:hAnsi="Arial" w:cs="Arial" w:eastAsia="Arial"/>
          <w:sz w:val="32"/>
          <w:szCs w:val="32"/>
          <w:color w:val="939598"/>
          <w:spacing w:val="8"/>
          <w:w w:val="62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-3"/>
          <w:w w:val="62"/>
        </w:rPr>
        <w:t>E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J</w:t>
      </w:r>
      <w:r>
        <w:rPr>
          <w:rFonts w:ascii="Arial" w:hAnsi="Arial" w:cs="Arial" w:eastAsia="Arial"/>
          <w:sz w:val="32"/>
          <w:szCs w:val="32"/>
          <w:color w:val="939598"/>
          <w:spacing w:val="-9"/>
          <w:w w:val="62"/>
        </w:rPr>
        <w:t>E</w:t>
      </w:r>
      <w:r>
        <w:rPr>
          <w:rFonts w:ascii="Arial" w:hAnsi="Arial" w:cs="Arial" w:eastAsia="Arial"/>
          <w:sz w:val="32"/>
          <w:szCs w:val="32"/>
          <w:color w:val="939598"/>
          <w:spacing w:val="-3"/>
          <w:w w:val="62"/>
        </w:rPr>
        <w:t>C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UTI</w:t>
      </w:r>
      <w:r>
        <w:rPr>
          <w:rFonts w:ascii="Arial" w:hAnsi="Arial" w:cs="Arial" w:eastAsia="Arial"/>
          <w:sz w:val="32"/>
          <w:szCs w:val="32"/>
          <w:color w:val="939598"/>
          <w:spacing w:val="-11"/>
          <w:w w:val="62"/>
        </w:rPr>
        <w:t>V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O</w:t>
      </w:r>
      <w:r>
        <w:rPr>
          <w:rFonts w:ascii="Arial" w:hAnsi="Arial" w:cs="Arial" w:eastAsia="Arial"/>
          <w:sz w:val="32"/>
          <w:szCs w:val="32"/>
          <w:color w:val="939598"/>
          <w:spacing w:val="44"/>
          <w:w w:val="62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2"/>
          <w:w w:val="62"/>
        </w:rPr>
        <w:t>D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E</w:t>
      </w:r>
      <w:r>
        <w:rPr>
          <w:rFonts w:ascii="Arial" w:hAnsi="Arial" w:cs="Arial" w:eastAsia="Arial"/>
          <w:sz w:val="32"/>
          <w:szCs w:val="32"/>
          <w:color w:val="939598"/>
          <w:spacing w:val="49"/>
          <w:w w:val="62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-1"/>
          <w:w w:val="62"/>
        </w:rPr>
        <w:t>C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I</w:t>
      </w:r>
      <w:r>
        <w:rPr>
          <w:rFonts w:ascii="Arial" w:hAnsi="Arial" w:cs="Arial" w:eastAsia="Arial"/>
          <w:sz w:val="32"/>
          <w:szCs w:val="32"/>
          <w:color w:val="939598"/>
          <w:spacing w:val="2"/>
          <w:w w:val="62"/>
        </w:rPr>
        <w:t>U</w:t>
      </w:r>
      <w:r>
        <w:rPr>
          <w:rFonts w:ascii="Arial" w:hAnsi="Arial" w:cs="Arial" w:eastAsia="Arial"/>
          <w:sz w:val="32"/>
          <w:szCs w:val="32"/>
          <w:color w:val="939598"/>
          <w:spacing w:val="-5"/>
          <w:w w:val="62"/>
        </w:rPr>
        <w:t>D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A</w:t>
      </w:r>
      <w:r>
        <w:rPr>
          <w:rFonts w:ascii="Arial" w:hAnsi="Arial" w:cs="Arial" w:eastAsia="Arial"/>
          <w:sz w:val="32"/>
          <w:szCs w:val="32"/>
          <w:color w:val="939598"/>
          <w:spacing w:val="2"/>
          <w:w w:val="62"/>
        </w:rPr>
        <w:t>D</w:t>
      </w:r>
      <w:r>
        <w:rPr>
          <w:rFonts w:ascii="Arial" w:hAnsi="Arial" w:cs="Arial" w:eastAsia="Arial"/>
          <w:sz w:val="32"/>
          <w:szCs w:val="32"/>
          <w:color w:val="939598"/>
          <w:spacing w:val="-6"/>
          <w:w w:val="62"/>
        </w:rPr>
        <w:t>E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S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39"/>
          <w:w w:val="62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Y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13"/>
          <w:w w:val="62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GO</w:t>
      </w:r>
      <w:r>
        <w:rPr>
          <w:rFonts w:ascii="Arial" w:hAnsi="Arial" w:cs="Arial" w:eastAsia="Arial"/>
          <w:sz w:val="32"/>
          <w:szCs w:val="32"/>
          <w:color w:val="939598"/>
          <w:spacing w:val="-4"/>
          <w:w w:val="62"/>
        </w:rPr>
        <w:t>B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I</w:t>
      </w:r>
      <w:r>
        <w:rPr>
          <w:rFonts w:ascii="Arial" w:hAnsi="Arial" w:cs="Arial" w:eastAsia="Arial"/>
          <w:sz w:val="32"/>
          <w:szCs w:val="32"/>
          <w:color w:val="939598"/>
          <w:spacing w:val="-2"/>
          <w:w w:val="62"/>
        </w:rPr>
        <w:t>E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R</w:t>
      </w:r>
      <w:r>
        <w:rPr>
          <w:rFonts w:ascii="Arial" w:hAnsi="Arial" w:cs="Arial" w:eastAsia="Arial"/>
          <w:sz w:val="32"/>
          <w:szCs w:val="32"/>
          <w:color w:val="939598"/>
          <w:spacing w:val="3"/>
          <w:w w:val="62"/>
        </w:rPr>
        <w:t>N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OS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  </w:t>
      </w:r>
      <w:r>
        <w:rPr>
          <w:rFonts w:ascii="Arial" w:hAnsi="Arial" w:cs="Arial" w:eastAsia="Arial"/>
          <w:sz w:val="32"/>
          <w:szCs w:val="32"/>
          <w:color w:val="939598"/>
          <w:spacing w:val="9"/>
          <w:w w:val="62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-14"/>
          <w:w w:val="62"/>
        </w:rPr>
        <w:t>L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O</w:t>
      </w:r>
      <w:r>
        <w:rPr>
          <w:rFonts w:ascii="Arial" w:hAnsi="Arial" w:cs="Arial" w:eastAsia="Arial"/>
          <w:sz w:val="32"/>
          <w:szCs w:val="32"/>
          <w:color w:val="939598"/>
          <w:spacing w:val="2"/>
          <w:w w:val="62"/>
        </w:rPr>
        <w:t>C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AL</w:t>
      </w:r>
      <w:r>
        <w:rPr>
          <w:rFonts w:ascii="Arial" w:hAnsi="Arial" w:cs="Arial" w:eastAsia="Arial"/>
          <w:sz w:val="32"/>
          <w:szCs w:val="32"/>
          <w:color w:val="939598"/>
          <w:spacing w:val="-6"/>
          <w:w w:val="62"/>
        </w:rPr>
        <w:t>E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S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54"/>
          <w:w w:val="62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3"/>
          <w:w w:val="62"/>
        </w:rPr>
        <w:t>U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NI</w:t>
      </w:r>
      <w:r>
        <w:rPr>
          <w:rFonts w:ascii="Arial" w:hAnsi="Arial" w:cs="Arial" w:eastAsia="Arial"/>
          <w:sz w:val="32"/>
          <w:szCs w:val="32"/>
          <w:color w:val="939598"/>
          <w:spacing w:val="3"/>
          <w:w w:val="62"/>
        </w:rPr>
        <w:t>D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OS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2"/>
        </w:rPr>
        <w:t>  </w:t>
      </w:r>
      <w:r>
        <w:rPr>
          <w:rFonts w:ascii="Arial" w:hAnsi="Arial" w:cs="Arial" w:eastAsia="Arial"/>
          <w:sz w:val="32"/>
          <w:szCs w:val="32"/>
          <w:color w:val="939598"/>
          <w:spacing w:val="3"/>
          <w:w w:val="62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54"/>
        </w:rPr>
        <w:t>(</w:t>
      </w:r>
      <w:r>
        <w:rPr>
          <w:rFonts w:ascii="Arial" w:hAnsi="Arial" w:cs="Arial" w:eastAsia="Arial"/>
          <w:sz w:val="32"/>
          <w:szCs w:val="32"/>
          <w:color w:val="939598"/>
          <w:spacing w:val="-6"/>
          <w:w w:val="54"/>
        </w:rPr>
        <w:t>C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5"/>
        </w:rPr>
        <w:t>G</w:t>
      </w:r>
      <w:r>
        <w:rPr>
          <w:rFonts w:ascii="Arial" w:hAnsi="Arial" w:cs="Arial" w:eastAsia="Arial"/>
          <w:sz w:val="32"/>
          <w:szCs w:val="32"/>
          <w:color w:val="939598"/>
          <w:spacing w:val="-11"/>
          <w:w w:val="65"/>
        </w:rPr>
        <w:t>L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0"/>
        </w:rPr>
        <w:t>U)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0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2"/>
          <w:w w:val="68"/>
        </w:rPr>
        <w:t>D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EL</w:t>
      </w:r>
      <w:r>
        <w:rPr>
          <w:rFonts w:ascii="Arial" w:hAnsi="Arial" w:cs="Arial" w:eastAsia="Arial"/>
          <w:sz w:val="32"/>
          <w:szCs w:val="32"/>
          <w:color w:val="939598"/>
          <w:spacing w:val="26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-7"/>
          <w:w w:val="68"/>
        </w:rPr>
        <w:t>2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3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11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AL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2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26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25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2"/>
          <w:w w:val="68"/>
        </w:rPr>
        <w:t>D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E</w:t>
      </w:r>
      <w:r>
        <w:rPr>
          <w:rFonts w:ascii="Arial" w:hAnsi="Arial" w:cs="Arial" w:eastAsia="Arial"/>
          <w:sz w:val="32"/>
          <w:szCs w:val="32"/>
          <w:color w:val="939598"/>
          <w:spacing w:val="17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M</w:t>
      </w:r>
      <w:r>
        <w:rPr>
          <w:rFonts w:ascii="Arial" w:hAnsi="Arial" w:cs="Arial" w:eastAsia="Arial"/>
          <w:sz w:val="32"/>
          <w:szCs w:val="32"/>
          <w:color w:val="939598"/>
          <w:spacing w:val="-20"/>
          <w:w w:val="68"/>
        </w:rPr>
        <w:t>A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YO</w:t>
      </w:r>
      <w:r>
        <w:rPr>
          <w:rFonts w:ascii="Arial" w:hAnsi="Arial" w:cs="Arial" w:eastAsia="Arial"/>
          <w:sz w:val="32"/>
          <w:szCs w:val="32"/>
          <w:color w:val="939598"/>
          <w:spacing w:val="46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2"/>
          <w:w w:val="68"/>
        </w:rPr>
        <w:t>D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E</w:t>
      </w:r>
      <w:r>
        <w:rPr>
          <w:rFonts w:ascii="Arial" w:hAnsi="Arial" w:cs="Arial" w:eastAsia="Arial"/>
          <w:sz w:val="32"/>
          <w:szCs w:val="32"/>
          <w:color w:val="939598"/>
          <w:spacing w:val="17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2018,</w:t>
      </w:r>
      <w:r>
        <w:rPr>
          <w:rFonts w:ascii="Arial" w:hAnsi="Arial" w:cs="Arial" w:eastAsia="Arial"/>
          <w:sz w:val="32"/>
          <w:szCs w:val="32"/>
          <w:color w:val="939598"/>
          <w:spacing w:val="35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-7"/>
          <w:w w:val="68"/>
        </w:rPr>
        <w:t>E</w:t>
      </w:r>
      <w:r>
        <w:rPr>
          <w:rFonts w:ascii="Arial" w:hAnsi="Arial" w:cs="Arial" w:eastAsia="Arial"/>
          <w:sz w:val="32"/>
          <w:szCs w:val="32"/>
          <w:color w:val="939598"/>
          <w:spacing w:val="-13"/>
          <w:w w:val="68"/>
        </w:rPr>
        <w:t>S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T</w:t>
      </w:r>
      <w:r>
        <w:rPr>
          <w:rFonts w:ascii="Arial" w:hAnsi="Arial" w:cs="Arial" w:eastAsia="Arial"/>
          <w:sz w:val="32"/>
          <w:szCs w:val="32"/>
          <w:color w:val="939598"/>
          <w:spacing w:val="-7"/>
          <w:w w:val="68"/>
        </w:rPr>
        <w:t>R</w:t>
      </w:r>
      <w:r>
        <w:rPr>
          <w:rFonts w:ascii="Arial" w:hAnsi="Arial" w:cs="Arial" w:eastAsia="Arial"/>
          <w:sz w:val="32"/>
          <w:szCs w:val="32"/>
          <w:color w:val="939598"/>
          <w:spacing w:val="-3"/>
          <w:w w:val="68"/>
        </w:rPr>
        <w:t>A</w:t>
      </w:r>
      <w:r>
        <w:rPr>
          <w:rFonts w:ascii="Arial" w:hAnsi="Arial" w:cs="Arial" w:eastAsia="Arial"/>
          <w:sz w:val="32"/>
          <w:szCs w:val="32"/>
          <w:color w:val="939598"/>
          <w:spacing w:val="3"/>
          <w:w w:val="68"/>
        </w:rPr>
        <w:t>S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8"/>
        </w:rPr>
        <w:t>BURGO,</w:t>
      </w:r>
      <w:r>
        <w:rPr>
          <w:rFonts w:ascii="Arial" w:hAnsi="Arial" w:cs="Arial" w:eastAsia="Arial"/>
          <w:sz w:val="32"/>
          <w:szCs w:val="32"/>
          <w:color w:val="939598"/>
          <w:spacing w:val="2"/>
          <w:w w:val="68"/>
        </w:rPr>
        <w:t> 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7"/>
        </w:rPr>
        <w:t>F</w:t>
      </w:r>
      <w:r>
        <w:rPr>
          <w:rFonts w:ascii="Arial" w:hAnsi="Arial" w:cs="Arial" w:eastAsia="Arial"/>
          <w:sz w:val="32"/>
          <w:szCs w:val="32"/>
          <w:color w:val="939598"/>
          <w:spacing w:val="-10"/>
          <w:w w:val="67"/>
        </w:rPr>
        <w:t>R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76"/>
        </w:rPr>
        <w:t>A</w:t>
      </w:r>
      <w:r>
        <w:rPr>
          <w:rFonts w:ascii="Arial" w:hAnsi="Arial" w:cs="Arial" w:eastAsia="Arial"/>
          <w:sz w:val="32"/>
          <w:szCs w:val="32"/>
          <w:color w:val="939598"/>
          <w:spacing w:val="3"/>
          <w:w w:val="76"/>
        </w:rPr>
        <w:t>N</w:t>
      </w:r>
      <w:r>
        <w:rPr>
          <w:rFonts w:ascii="Arial" w:hAnsi="Arial" w:cs="Arial" w:eastAsia="Arial"/>
          <w:sz w:val="32"/>
          <w:szCs w:val="32"/>
          <w:color w:val="939598"/>
          <w:spacing w:val="-2"/>
          <w:w w:val="55"/>
        </w:rPr>
        <w:t>C</w:t>
      </w:r>
      <w:r>
        <w:rPr>
          <w:rFonts w:ascii="Arial" w:hAnsi="Arial" w:cs="Arial" w:eastAsia="Arial"/>
          <w:sz w:val="32"/>
          <w:szCs w:val="32"/>
          <w:color w:val="939598"/>
          <w:spacing w:val="0"/>
          <w:w w:val="64"/>
        </w:rPr>
        <w:t>IA.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40" w:lineRule="auto"/>
        <w:ind w:left="1110" w:right="6053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64"/>
        </w:rPr>
        <w:t>IN</w:t>
      </w:r>
      <w:r>
        <w:rPr>
          <w:rFonts w:ascii="Arial" w:hAnsi="Arial" w:cs="Arial" w:eastAsia="Arial"/>
          <w:sz w:val="24"/>
          <w:szCs w:val="24"/>
          <w:color w:val="FFFFFF"/>
          <w:spacing w:val="-8"/>
          <w:w w:val="64"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4"/>
        </w:rPr>
        <w:t>ORME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2"/>
          <w:w w:val="6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64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4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28"/>
          <w:w w:val="6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6"/>
          <w:w w:val="76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CTIVI</w:t>
      </w:r>
      <w:r>
        <w:rPr>
          <w:rFonts w:ascii="Arial" w:hAnsi="Arial" w:cs="Arial" w:eastAsia="Arial"/>
          <w:sz w:val="24"/>
          <w:szCs w:val="24"/>
          <w:color w:val="FFFFFF"/>
          <w:spacing w:val="-6"/>
          <w:w w:val="67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0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70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-7"/>
          <w:w w:val="62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9"/>
        </w:rPr>
        <w:t>S: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0" w:right="5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sesión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eau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Ejecuti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45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4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8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2018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8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lugar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Est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asbu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ancia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4" w:after="0" w:line="260" w:lineRule="auto"/>
        <w:ind w:left="1110" w:right="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23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26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2018,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amable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vitación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  <w:b/>
          <w:bCs/>
        </w:rPr>
        <w:t>Roland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88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88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  <w:b/>
          <w:bCs/>
        </w:rPr>
        <w:t>ies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lcalde</w:t>
      </w:r>
      <w:r>
        <w:rPr>
          <w:rFonts w:ascii="Arial" w:hAnsi="Arial" w:cs="Arial" w:eastAsia="Arial"/>
          <w:sz w:val="24"/>
          <w:szCs w:val="24"/>
          <w:color w:val="231F20"/>
          <w:spacing w:val="48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ciudad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eside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8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0" w:right="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eau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Ejecuti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8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esponsable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ap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obación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opuestas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abajo</w:t>
      </w:r>
      <w:r>
        <w:rPr>
          <w:rFonts w:ascii="Arial" w:hAnsi="Arial" w:cs="Arial" w:eastAsia="Arial"/>
          <w:sz w:val="24"/>
          <w:szCs w:val="24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6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lle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ar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cabo</w:t>
      </w:r>
      <w:r>
        <w:rPr>
          <w:rFonts w:ascii="Arial" w:hAnsi="Arial" w:cs="Arial" w:eastAsia="Arial"/>
          <w:sz w:val="24"/>
          <w:szCs w:val="24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decisiones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6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onsejo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undial</w:t>
      </w:r>
      <w:r>
        <w:rPr>
          <w:rFonts w:ascii="Arial" w:hAnsi="Arial" w:cs="Arial" w:eastAsia="Arial"/>
          <w:sz w:val="24"/>
          <w:szCs w:val="24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esta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ganización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gobie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nos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locale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Está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enca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gado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gestión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administ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ti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financie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ganización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6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undia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ompues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por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115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miemb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se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8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eleb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dos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año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suele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eunir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al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ededor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200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ticipa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0" w:right="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Bajo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ema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  <w:b/>
          <w:bCs/>
        </w:rPr>
        <w:t>"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iudades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9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nclusi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as</w:t>
      </w:r>
      <w:r>
        <w:rPr>
          <w:rFonts w:ascii="Arial" w:hAnsi="Arial" w:cs="Arial" w:eastAsia="Arial"/>
          <w:sz w:val="24"/>
          <w:szCs w:val="24"/>
          <w:color w:val="231F20"/>
          <w:spacing w:val="56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89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egu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as: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Desar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ollo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1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enibl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"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esta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edición</w:t>
      </w:r>
      <w:r>
        <w:rPr>
          <w:rFonts w:ascii="Arial" w:hAnsi="Arial" w:cs="Arial" w:eastAsia="Arial"/>
          <w:sz w:val="24"/>
          <w:szCs w:val="24"/>
          <w:color w:val="231F20"/>
          <w:spacing w:val="5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eau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Ejecuti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onstitu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mome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sin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ede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que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or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prime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gani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5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onju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tame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59"/>
          <w:w w:val="95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1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  <w:b/>
          <w:bCs/>
        </w:rPr>
        <w:t>ONU-Hábit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opo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cionó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espacio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diálogo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odos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ni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eles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gobie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ando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oque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idades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gobie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nos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locales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ionales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ar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objeti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globale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0" w:right="672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69"/>
        </w:rPr>
        <w:t>DÍA</w:t>
      </w:r>
      <w:r>
        <w:rPr>
          <w:rFonts w:ascii="Arial" w:hAnsi="Arial" w:cs="Arial" w:eastAsia="Arial"/>
          <w:sz w:val="24"/>
          <w:szCs w:val="24"/>
          <w:color w:val="FFFFFF"/>
          <w:spacing w:val="26"/>
          <w:w w:val="69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45"/>
        </w:rPr>
        <w:t>1: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4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2"/>
          <w:w w:val="4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6"/>
          <w:w w:val="70"/>
        </w:rPr>
        <w:t>2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0"/>
        </w:rPr>
        <w:t>3</w:t>
      </w:r>
      <w:r>
        <w:rPr>
          <w:rFonts w:ascii="Arial" w:hAnsi="Arial" w:cs="Arial" w:eastAsia="Arial"/>
          <w:sz w:val="24"/>
          <w:szCs w:val="24"/>
          <w:color w:val="FFFFFF"/>
          <w:spacing w:val="47"/>
          <w:w w:val="7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70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0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7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9"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-22"/>
          <w:w w:val="76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8"/>
        </w:rPr>
        <w:t>YO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0" w:right="4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1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imer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día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eau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Ejecuti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29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estu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ma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cado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por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sesiones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abajo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ia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7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omen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una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eunión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eta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ios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ene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ales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evisar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ama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abajo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ed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onju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ide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tificar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io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idades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sine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ias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ción.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0" w:right="664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DÍA</w:t>
      </w:r>
      <w:r>
        <w:rPr>
          <w:rFonts w:ascii="Arial" w:hAnsi="Arial" w:cs="Arial" w:eastAsia="Arial"/>
          <w:sz w:val="24"/>
          <w:szCs w:val="24"/>
          <w:color w:val="FFFFFF"/>
          <w:spacing w:val="16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2:</w:t>
      </w:r>
      <w:r>
        <w:rPr>
          <w:rFonts w:ascii="Arial" w:hAnsi="Arial" w:cs="Arial" w:eastAsia="Arial"/>
          <w:sz w:val="24"/>
          <w:szCs w:val="24"/>
          <w:color w:val="FFFFFF"/>
          <w:spacing w:val="30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24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71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9"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-22"/>
          <w:w w:val="76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8"/>
        </w:rPr>
        <w:t>YO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0" w:right="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1"/>
          <w:w w:val="8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dí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inici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eunió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3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delegacione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nacionale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impleme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tación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naciona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7"/>
        </w:rPr>
        <w:t>Objeti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7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esar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oll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7"/>
        </w:rPr>
        <w:t>enibl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4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4"/>
        </w:rPr>
        <w:t>ODS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)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8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1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1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ganizad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po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ONU-Hábit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inaugu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po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7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</w:rPr>
        <w:t>k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85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5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7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eside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8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2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2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aimuna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oh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Sha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8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Di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Ejecuti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ONU-Hábit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;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dich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eunió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lle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títul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</w:rPr>
        <w:t>"Ha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  <w:b/>
          <w:bCs/>
        </w:rPr>
        <w:t>ciudades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ase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tamie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humano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sea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inclusi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segu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esis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b/>
          <w:bCs/>
        </w:rPr>
        <w:t>sos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b/>
          <w:bCs/>
        </w:rPr>
        <w:t>enibles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89"/>
          <w:b/>
          <w:bCs/>
        </w:rPr>
        <w:t>"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minist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5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ese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ta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su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an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7"/>
        </w:rPr>
        <w:t>impleme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7"/>
        </w:rPr>
        <w:t>tació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5"/>
        </w:rPr>
        <w:t>ODS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110" w:right="548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1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1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su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espe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ti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9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7"/>
        </w:rPr>
        <w:t>paíse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7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1480" w:bottom="280" w:left="1720" w:right="1080"/>
        </w:sectPr>
      </w:pPr>
      <w:rPr/>
    </w:p>
    <w:p>
      <w:pPr>
        <w:spacing w:before="72" w:after="0" w:line="260" w:lineRule="auto"/>
        <w:ind w:left="1119" w:right="46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757" coordorigin="0,0" coordsize="12240,15840">
            <v:group style="position:absolute;left:2143;top:5743;width:10097;height:10097" coordorigin="2143,5743" coordsize="10097,10097">
              <v:shape style="position:absolute;left:2143;top:5743;width:10097;height:10097" coordorigin="2143,5743" coordsize="10097,10097" path="m12240,5743l2143,15840,3832,15840,12240,7432,12240,5743e" filled="t" fillcolor="#F68631" stroked="f">
                <v:path arrowok="t"/>
                <v:fill/>
              </v:shape>
            </v:group>
            <v:group style="position:absolute;left:0;top:0;width:12240;height:13878" coordorigin="0,0" coordsize="12240,13878">
              <v:shape style="position:absolute;left:0;top:0;width:12240;height:13878" coordorigin="0,0" coordsize="12240,13878" path="m12240,0l12189,0,0,12189,0,13878,12240,1638,12240,0e" filled="t" fillcolor="#5AB451" stroked="f">
                <v:path arrowok="t"/>
                <v:fill/>
              </v:shape>
            </v:group>
            <v:group style="position:absolute;left:0;top:1880;width:12240;height:13930" coordorigin="0,1880" coordsize="12240,13930">
              <v:shape style="position:absolute;left:0;top:1880;width:12240;height:13930" coordorigin="0,1880" coordsize="12240,13930" path="m12240,1880l0,14120,0,15810,12240,3570,12240,1880e" filled="t" fillcolor="#E62E92" stroked="f">
                <v:path arrowok="t"/>
                <v:fill/>
              </v:shape>
            </v:group>
            <v:group style="position:absolute;left:211;top:3811;width:12029;height:12029" coordorigin="211,3811" coordsize="12029,12029">
              <v:shape style="position:absolute;left:211;top:3811;width:12029;height:12029" coordorigin="211,3811" coordsize="12029,12029" path="m12240,3811l211,15840,1901,15840,12240,5501,12240,3811e" filled="t" fillcolor="#5397B8" stroked="f">
                <v:path arrowok="t"/>
                <v:fill/>
              </v:shape>
            </v:group>
            <v:group style="position:absolute;left:0;top:9405;width:3050;height:3243" coordorigin="0,9405" coordsize="3050,3243">
              <v:shape style="position:absolute;left:0;top:9405;width:3050;height:3243" coordorigin="0,9405" coordsize="3050,3243" path="m81,9405l0,9405,0,12648,3050,12648,3050,12375,3050,11951,3047,11570,3040,11229,3026,10926,3004,10658,2970,10424,2923,10221,2860,10047,2780,9899,2679,9777,2556,9676,2409,9596,2235,9533,2032,9486,1798,9452,1530,9429,1227,9415,886,9408,81,9405e" filled="t" fillcolor="#E62E92" stroked="f">
                <v:path arrowok="t"/>
                <v:fill/>
              </v:shape>
            </v:group>
            <v:group style="position:absolute;left:3050;top:12648;width:3243;height:3192" coordorigin="3050,12648" coordsize="3243,3192">
              <v:shape style="position:absolute;left:3050;top:12648;width:3243;height:3192" coordorigin="3050,12648" coordsize="3243,3192" path="m3324,12648l3050,12648,3050,15840,6293,15840,6293,15617,6293,15194,6290,14813,6283,14472,6269,14168,6247,13901,6213,13667,6166,13464,6103,13290,6022,13142,5922,13019,5799,12919,5652,12838,5478,12776,5275,12728,5040,12695,4773,12672,4470,12658,4128,12651,3324,12648e" filled="t" fillcolor="#5397B8" stroked="f">
                <v:path arrowok="t"/>
                <v:fill/>
              </v:shape>
              <v:shape style="position:absolute;left:0;top:12648;width:3050;height:3192" type="#_x0000_t75">
                <v:imagedata r:id="rId22" o:title=""/>
              </v:shape>
              <v:shape style="position:absolute;left:0;top:12648;width:3050;height:3192" type="#_x0000_t75">
                <v:imagedata r:id="rId23" o:title=""/>
              </v:shape>
            </v:group>
            <v:group style="position:absolute;left:2814;top:15711;width:258;height:129" coordorigin="2814,15711" coordsize="258,129">
              <v:shape style="position:absolute;left:2814;top:15711;width:258;height:129" coordorigin="2814,15711" coordsize="258,129" path="m2943,15711l2814,15840,3072,15840,2943,15711e" filled="t" fillcolor="#5AB451" stroked="f">
                <v:path arrowok="t"/>
                <v:fill/>
              </v:shape>
            </v:group>
            <v:group style="position:absolute;left:0;top:11524;width:4161;height:4188" coordorigin="0,11524" coordsize="4161,4188">
              <v:shape style="position:absolute;left:0;top:11524;width:4161;height:4188" coordorigin="0,11524" coordsize="4161,4188" path="m1552,11524l1443,11534,1332,11567,1217,11621,1095,11697,965,11795,823,11914,669,12055,500,12217,313,12402,0,12714,0,12768,2943,15711,3283,15372,3467,15185,3629,15015,3770,14861,3890,14720,3987,14589,4063,14467,4117,14352,4150,14241,4161,14132,4150,14024,4117,13913,4063,13797,3987,13675,3890,13545,3770,13404,3629,13249,3467,13080,3283,12893,2791,12402,2604,12217,2435,12055,2281,11914,2139,11795,2009,11697,1887,11621,1772,11567,1661,11534,1552,11524e" filled="t" fillcolor="#5397B8" stroked="f">
                <v:path arrowok="t"/>
                <v:fill/>
              </v:shape>
              <v:shape style="position:absolute;left:0;top:12768;width:2943;height:3072" type="#_x0000_t75">
                <v:imagedata r:id="rId24" o:title=""/>
              </v:shape>
              <v:shape style="position:absolute;left:0;top:12768;width:2943;height:3072" type="#_x0000_t75">
                <v:imagedata r:id="rId25" o:title=""/>
              </v:shape>
            </v:group>
            <v:group style="position:absolute;left:1919;top:8752;width:3187;height:441" coordorigin="1919,8752" coordsize="3187,441">
              <v:shape style="position:absolute;left:1919;top:8752;width:3187;height:441" coordorigin="1919,8752" coordsize="3187,441" path="m4887,8752l2137,8752,2072,8762,2015,8791,1969,8835,1936,8893,1920,8961,1919,8986,1922,9009,1943,9072,1981,9125,2032,9165,2094,9188,2140,9193,4889,9193,4954,9182,5011,9153,5057,9109,5090,9051,5106,8983,5107,8958,5104,8936,5083,8873,5045,8819,4994,8780,4932,8756,4887,8752e" filled="t" fillcolor="#F68631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incipales</w:t>
      </w:r>
      <w:r>
        <w:rPr>
          <w:rFonts w:ascii="Arial" w:hAnsi="Arial" w:cs="Arial" w:eastAsia="Arial"/>
          <w:sz w:val="24"/>
          <w:szCs w:val="24"/>
          <w:color w:val="231F20"/>
          <w:spacing w:val="36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día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fue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3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euniones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onsejos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olíti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echo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iudad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1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erri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orios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1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nclusi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4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b/>
          <w:bCs/>
        </w:rPr>
        <w:t>tunidades</w:t>
      </w:r>
      <w:r>
        <w:rPr>
          <w:rFonts w:ascii="Arial" w:hAnsi="Arial" w:cs="Arial" w:eastAsia="Arial"/>
          <w:sz w:val="24"/>
          <w:szCs w:val="24"/>
          <w:color w:val="231F20"/>
          <w:spacing w:val="58"/>
          <w:w w:val="9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2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do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2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  <w:b/>
          <w:bCs/>
        </w:rPr>
        <w:t>az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mbas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euniones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ie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diálogo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alcaldes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minist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51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esultados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estas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sesiones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án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ompa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tidos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du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sesión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est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tuta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ia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eau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Ejecuti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9" w:right="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mi</w:t>
      </w:r>
      <w:r>
        <w:rPr>
          <w:rFonts w:ascii="Arial" w:hAnsi="Arial" w:cs="Arial" w:eastAsia="Arial"/>
          <w:sz w:val="24"/>
          <w:szCs w:val="24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calidad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onseje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onsejo</w:t>
      </w:r>
      <w:r>
        <w:rPr>
          <w:rFonts w:ascii="Arial" w:hAnsi="Arial" w:cs="Arial" w:eastAsia="Arial"/>
          <w:sz w:val="24"/>
          <w:szCs w:val="24"/>
          <w:color w:val="231F20"/>
          <w:spacing w:val="42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olíti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4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b/>
          <w:bCs/>
        </w:rPr>
        <w:t>tunidades</w:t>
      </w:r>
      <w:r>
        <w:rPr>
          <w:rFonts w:ascii="Arial" w:hAnsi="Arial" w:cs="Arial" w:eastAsia="Arial"/>
          <w:sz w:val="24"/>
          <w:szCs w:val="24"/>
          <w:color w:val="231F20"/>
          <w:spacing w:val="53"/>
          <w:w w:val="9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2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do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2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7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  <w:b/>
          <w:bCs/>
        </w:rPr>
        <w:t>az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encabe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55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sesión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onsejo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ju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tínez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ínguez,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alcalde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6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ia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(España),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élestine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 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Ke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cha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ou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è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alcaldesa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Bangang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amerún),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alid</w:t>
      </w:r>
      <w:r>
        <w:rPr>
          <w:rFonts w:ascii="Arial" w:hAnsi="Arial" w:cs="Arial" w:eastAsia="Arial"/>
          <w:sz w:val="24"/>
          <w:szCs w:val="24"/>
          <w:color w:val="231F20"/>
          <w:spacing w:val="6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lhal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ese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idad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alestina,</w:t>
      </w:r>
      <w:r>
        <w:rPr>
          <w:rFonts w:ascii="Arial" w:hAnsi="Arial" w:cs="Arial" w:eastAsia="Arial"/>
          <w:sz w:val="24"/>
          <w:szCs w:val="24"/>
          <w:color w:val="231F20"/>
          <w:spacing w:val="4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ucia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2"/>
        </w:rPr>
        <w:t>K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oon,</w:t>
      </w:r>
      <w:r>
        <w:rPr>
          <w:rFonts w:ascii="Arial" w:hAnsi="Arial" w:cs="Arial" w:eastAsia="Arial"/>
          <w:sz w:val="24"/>
          <w:szCs w:val="24"/>
          <w:color w:val="231F20"/>
          <w:spacing w:val="46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alcalde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W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land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(Holanda),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ippa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Nopala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adom,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ese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ta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ailandia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aul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9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aasen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ganización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gobie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no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abie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eunión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ómo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eger</w:t>
      </w:r>
      <w:r>
        <w:rPr>
          <w:rFonts w:ascii="Arial" w:hAnsi="Arial" w:cs="Arial" w:eastAsia="Arial"/>
          <w:sz w:val="24"/>
          <w:szCs w:val="24"/>
          <w:color w:val="231F20"/>
          <w:spacing w:val="4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alo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fundame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tales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a,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ticipación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ciudadana</w:t>
      </w:r>
      <w:r>
        <w:rPr>
          <w:rFonts w:ascii="Arial" w:hAnsi="Arial" w:cs="Arial" w:eastAsia="Arial"/>
          <w:sz w:val="24"/>
          <w:szCs w:val="24"/>
          <w:color w:val="231F20"/>
          <w:spacing w:val="38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solida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idad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paz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omo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bases</w:t>
      </w:r>
      <w:r>
        <w:rPr>
          <w:rFonts w:ascii="Arial" w:hAnsi="Arial" w:cs="Arial" w:eastAsia="Arial"/>
          <w:sz w:val="24"/>
          <w:szCs w:val="24"/>
          <w:color w:val="231F20"/>
          <w:spacing w:val="42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ollo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sos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enibl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Sus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incipales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onclusiones</w:t>
      </w:r>
      <w:r>
        <w:rPr>
          <w:rFonts w:ascii="Arial" w:hAnsi="Arial" w:cs="Arial" w:eastAsia="Arial"/>
          <w:sz w:val="24"/>
          <w:szCs w:val="24"/>
          <w:color w:val="231F20"/>
          <w:spacing w:val="59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fue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tido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impo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tancia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ticipación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mujer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ollo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social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políti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ciudades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3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paíse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5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idad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impo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tancia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ciones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anspa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encia,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gobie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abie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lucha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rupción;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por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último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estableció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esidad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estable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er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vínculo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7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omunidad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paz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omo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ma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onstruir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sociedades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más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justas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habitable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9" w:right="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segundo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día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eau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Ejecuti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onclu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inaugu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ación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xposición</w:t>
      </w:r>
      <w:r>
        <w:rPr>
          <w:rFonts w:ascii="Arial" w:hAnsi="Arial" w:cs="Arial" w:eastAsia="Arial"/>
          <w:sz w:val="24"/>
          <w:szCs w:val="24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"Nés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quelque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t"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epción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oficial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ganizada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yu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tamie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Est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asbu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9" w:right="6644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DÍA</w:t>
      </w:r>
      <w:r>
        <w:rPr>
          <w:rFonts w:ascii="Arial" w:hAnsi="Arial" w:cs="Arial" w:eastAsia="Arial"/>
          <w:sz w:val="24"/>
          <w:szCs w:val="24"/>
          <w:color w:val="FFFFFF"/>
          <w:spacing w:val="16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3:</w:t>
      </w:r>
      <w:r>
        <w:rPr>
          <w:rFonts w:ascii="Arial" w:hAnsi="Arial" w:cs="Arial" w:eastAsia="Arial"/>
          <w:sz w:val="24"/>
          <w:szCs w:val="24"/>
          <w:color w:val="FFFFFF"/>
          <w:spacing w:val="24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25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71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9"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-22"/>
          <w:w w:val="76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8"/>
        </w:rPr>
        <w:t>YO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9" w:right="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último</w:t>
      </w:r>
      <w:r>
        <w:rPr>
          <w:rFonts w:ascii="Arial" w:hAnsi="Arial" w:cs="Arial" w:eastAsia="Arial"/>
          <w:sz w:val="24"/>
          <w:szCs w:val="24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día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eau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Ejecuti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6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eleb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38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euniones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onsejos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9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olíti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  <w:b/>
          <w:bCs/>
        </w:rPr>
        <w:t>b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b/>
          <w:bCs/>
        </w:rPr>
        <w:t>ernanza</w:t>
      </w:r>
      <w:r>
        <w:rPr>
          <w:rFonts w:ascii="Arial" w:hAnsi="Arial" w:cs="Arial" w:eastAsia="Arial"/>
          <w:sz w:val="24"/>
          <w:szCs w:val="24"/>
          <w:color w:val="231F20"/>
          <w:spacing w:val="42"/>
          <w:w w:val="9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Multini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iudades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Resilie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b/>
          <w:bCs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igual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que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día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io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sesiones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diálogo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alcaldes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minist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ganizado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ONU-Hábit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Global</w:t>
      </w:r>
      <w:r>
        <w:rPr>
          <w:rFonts w:ascii="Arial" w:hAnsi="Arial" w:cs="Arial" w:eastAsia="Arial"/>
          <w:sz w:val="24"/>
          <w:szCs w:val="24"/>
          <w:color w:val="231F20"/>
          <w:spacing w:val="-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ask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3"/>
        </w:rPr>
        <w:t>omi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sesor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idades</w:t>
      </w:r>
      <w:r>
        <w:rPr>
          <w:rFonts w:ascii="Arial" w:hAnsi="Arial" w:cs="Arial" w:eastAsia="Arial"/>
          <w:sz w:val="24"/>
          <w:szCs w:val="24"/>
          <w:color w:val="231F20"/>
          <w:spacing w:val="59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ocales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Naciones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Unidas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(UN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CLA,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sus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siglas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inglés)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que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ticipa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deb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tie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3"/>
        </w:rPr>
        <w:t>di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3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políticas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sus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onsecuencias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3"/>
        </w:rPr>
        <w:t>di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3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eles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gobie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9" w:right="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4"/>
          <w:w w:val="9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mome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destacado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día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fue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iál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go</w:t>
      </w:r>
      <w:r>
        <w:rPr>
          <w:rFonts w:ascii="Arial" w:hAnsi="Arial" w:cs="Arial" w:eastAsia="Arial"/>
          <w:sz w:val="24"/>
          <w:szCs w:val="24"/>
          <w:color w:val="231F20"/>
          <w:spacing w:val="32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0"/>
          <w:b/>
          <w:bCs/>
        </w:rPr>
        <w:t>"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ínculos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7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bjeti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lobales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6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6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mpleme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tación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6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6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Nu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genda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ban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  <w:b/>
          <w:bCs/>
        </w:rPr>
        <w:t>"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ganizado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onju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7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CLA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Global</w:t>
      </w:r>
      <w:r>
        <w:rPr>
          <w:rFonts w:ascii="Arial" w:hAnsi="Arial" w:cs="Arial" w:eastAsia="Arial"/>
          <w:sz w:val="24"/>
          <w:szCs w:val="24"/>
          <w:color w:val="231F20"/>
          <w:spacing w:val="38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8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ask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6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aimunah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ohd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Sha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Ejecuti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ONU-Hábit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inaugu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sesión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que</w:t>
      </w:r>
      <w:r>
        <w:rPr>
          <w:rFonts w:ascii="Arial" w:hAnsi="Arial" w:cs="Arial" w:eastAsia="Arial"/>
          <w:sz w:val="24"/>
          <w:szCs w:val="24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ticipa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hicie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apo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taciones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situación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impleme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tación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Nue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genda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bana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su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opio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13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ci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cunsc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ipción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paí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Emilia</w:t>
      </w:r>
      <w:r>
        <w:rPr>
          <w:rFonts w:ascii="Arial" w:hAnsi="Arial" w:cs="Arial" w:eastAsia="Arial"/>
          <w:sz w:val="24"/>
          <w:szCs w:val="24"/>
          <w:color w:val="231F20"/>
          <w:spacing w:val="42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aiz,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eta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ia</w:t>
      </w:r>
      <w:r>
        <w:rPr>
          <w:rFonts w:ascii="Arial" w:hAnsi="Arial" w:cs="Arial" w:eastAsia="Arial"/>
          <w:sz w:val="24"/>
          <w:szCs w:val="24"/>
          <w:color w:val="231F20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1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ene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2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8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desta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4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mome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emblem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ganización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haber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dinado</w:t>
      </w:r>
      <w:r>
        <w:rPr>
          <w:rFonts w:ascii="Arial" w:hAnsi="Arial" w:cs="Arial" w:eastAsia="Arial"/>
          <w:sz w:val="24"/>
          <w:szCs w:val="24"/>
          <w:color w:val="231F20"/>
          <w:spacing w:val="5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eau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Ejecuti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ju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ONU-Hábit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Diálogo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ibui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aluación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ODS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11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olíti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3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igh-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olitical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orum,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por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sus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siglas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inglés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HLPF).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1280" w:bottom="280" w:left="1720" w:right="1080"/>
        </w:sectPr>
      </w:pPr>
      <w:rPr/>
    </w:p>
    <w:p>
      <w:pPr>
        <w:spacing w:before="56" w:after="0" w:line="260" w:lineRule="auto"/>
        <w:ind w:left="1116" w:right="128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756" coordorigin="0,0" coordsize="12240,15840">
            <v:group style="position:absolute;left:2153;top:5753;width:10087;height:10087" coordorigin="2153,5753" coordsize="10087,10087">
              <v:shape style="position:absolute;left:2153;top:5753;width:10087;height:10087" coordorigin="2153,5753" coordsize="10087,10087" path="m12240,5753l2153,15840,3842,15840,12240,7442,12240,5753e" filled="t" fillcolor="#F68631" stroked="f">
                <v:path arrowok="t"/>
                <v:fill/>
              </v:shape>
            </v:group>
            <v:group style="position:absolute;left:0;top:10;width:12240;height:13878" coordorigin="0,10" coordsize="12240,13878">
              <v:shape style="position:absolute;left:0;top:10;width:12240;height:13878" coordorigin="0,10" coordsize="12240,13878" path="m12189,20l0,12209,0,13898,12240,1658,12240,20,12189,20e" filled="t" fillcolor="#5AB451" stroked="f">
                <v:path arrowok="t"/>
                <v:fill/>
              </v:shape>
            </v:group>
            <v:group style="position:absolute;left:0;top:1890;width:12240;height:13930" coordorigin="0,1890" coordsize="12240,13930">
              <v:shape style="position:absolute;left:0;top:1890;width:12240;height:13930" coordorigin="0,1890" coordsize="12240,13930" path="m12240,1890l0,14130,0,15820,12240,3580,12240,1890e" filled="t" fillcolor="#E62E92" stroked="f">
                <v:path arrowok="t"/>
                <v:fill/>
              </v:shape>
            </v:group>
            <v:group style="position:absolute;left:221;top:3821;width:12019;height:12019" coordorigin="221,3821" coordsize="12019,12019">
              <v:shape style="position:absolute;left:221;top:3821;width:12019;height:12019" coordorigin="221,3821" coordsize="12019,12019" path="m12240,3821l221,15840,1911,15840,12240,5511,12240,3821e" filled="t" fillcolor="#5397B8" stroked="f">
                <v:path arrowok="t"/>
                <v:fill/>
              </v:shape>
            </v:group>
            <v:group style="position:absolute;left:0;top:9415;width:3050;height:3243" coordorigin="0,9415" coordsize="3050,3243">
              <v:shape style="position:absolute;left:0;top:9415;width:3050;height:3243" coordorigin="0,9415" coordsize="3050,3243" path="m81,9415l0,9415,0,12658,3050,12658,3050,12385,3050,11961,3047,11580,3040,11239,3026,10936,3004,10668,2970,10434,2923,10231,2860,10057,2780,9909,2679,9787,2556,9686,2409,9606,2235,9543,2032,9496,1798,9462,1530,9439,1227,9425,886,9418,81,9415e" filled="t" fillcolor="#E62E92" stroked="f">
                <v:path arrowok="t"/>
                <v:fill/>
              </v:shape>
            </v:group>
            <v:group style="position:absolute;left:3050;top:12658;width:3243;height:3182" coordorigin="3050,12658" coordsize="3243,3182">
              <v:shape style="position:absolute;left:3050;top:12658;width:3243;height:3182" coordorigin="3050,12658" coordsize="3243,3182" path="m3324,12658l3050,12658,3050,15840,6293,15840,6293,15627,6293,15204,6290,14823,6283,14482,6269,14178,6247,13911,6213,13677,6166,13474,6103,13300,6022,13152,5922,13029,5799,12929,5652,12848,5478,12786,5275,12738,5040,12705,4773,12682,4470,12668,4128,12661,3324,12658e" filled="t" fillcolor="#5397B8" stroked="f">
                <v:path arrowok="t"/>
                <v:fill/>
              </v:shape>
              <v:shape style="position:absolute;left:0;top:12658;width:3050;height:3182" type="#_x0000_t75">
                <v:imagedata r:id="rId26" o:title=""/>
              </v:shape>
              <v:shape style="position:absolute;left:0;top:12658;width:3050;height:3182" type="#_x0000_t75">
                <v:imagedata r:id="rId27" o:title=""/>
              </v:shape>
            </v:group>
            <v:group style="position:absolute;left:2824;top:15721;width:238;height:119" coordorigin="2824,15721" coordsize="238,119">
              <v:shape style="position:absolute;left:2824;top:15721;width:238;height:119" coordorigin="2824,15721" coordsize="238,119" path="m2943,15721l2824,15840,3062,15840,2943,15721e" filled="t" fillcolor="#5AB451" stroked="f">
                <v:path arrowok="t"/>
                <v:fill/>
              </v:shape>
            </v:group>
            <v:group style="position:absolute;left:0;top:11534;width:4161;height:4188" coordorigin="0,11534" coordsize="4161,4188">
              <v:shape style="position:absolute;left:0;top:11534;width:4161;height:4188" coordorigin="0,11534" coordsize="4161,4188" path="m1552,11534l1443,11544,1332,11577,1217,11631,1095,11707,965,11805,823,11924,669,12065,500,12227,313,12412,0,12724,0,12778,2943,15721,3283,15382,3467,15195,3629,15025,3770,14871,3890,14730,3987,14599,4063,14477,4117,14362,4150,14251,4161,14142,4150,14034,4117,13923,4063,13807,3987,13685,3890,13555,3770,13414,3629,13259,3467,13090,3283,12903,2791,12412,2604,12227,2435,12065,2281,11924,2139,11805,2009,11707,1887,11631,1772,11577,1661,11544,1552,11534e" filled="t" fillcolor="#5397B8" stroked="f">
                <v:path arrowok="t"/>
                <v:fill/>
              </v:shape>
              <v:shape style="position:absolute;left:0;top:12778;width:2943;height:3062" type="#_x0000_t75">
                <v:imagedata r:id="rId28" o:title=""/>
              </v:shape>
              <v:shape style="position:absolute;left:0;top:12778;width:2943;height:3062" type="#_x0000_t75">
                <v:imagedata r:id="rId29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día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onclu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sesión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est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tutaria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eau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jecuti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5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miemb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4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esa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analiza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51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esos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ealizados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elación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lan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2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abajo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60" w:lineRule="auto"/>
        <w:ind w:left="1116" w:right="12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2018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una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est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ia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45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localización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financiación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banización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sos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enibl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genda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iudades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media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ias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ocal4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tion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Hub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fue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emas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deb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tidos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du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sesión.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6" w:right="12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am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tividade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calida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eside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omisió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2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2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8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anunci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oficialme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ganado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3ª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dició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4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emi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ernaciona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  <w:b/>
          <w:bCs/>
        </w:rPr>
        <w:t>-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  <w:b/>
          <w:bCs/>
        </w:rPr>
        <w:t>-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51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21</w:t>
      </w:r>
      <w:r>
        <w:rPr>
          <w:rFonts w:ascii="Arial" w:hAnsi="Arial" w:cs="Arial" w:eastAsia="Arial"/>
          <w:sz w:val="24"/>
          <w:szCs w:val="24"/>
          <w:color w:val="231F20"/>
          <w:spacing w:val="-49"/>
          <w:w w:val="100"/>
          <w:b/>
          <w:bCs/>
        </w:rPr>
        <w:t>”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6" w:right="5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emi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tien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om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objeti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ono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ciudade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personalidade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9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líde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que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3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destacad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5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apo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pila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oll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sos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enibl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ien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ego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1"/>
        </w:rPr>
        <w:t>ías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1"/>
        </w:rPr>
        <w:t>: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8"/>
          <w:i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  <w:i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  <w:i/>
        </w:rPr>
        <w:t>emi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  <w:i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88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i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  <w:i/>
        </w:rPr>
        <w:t>Ciuda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i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89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/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i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  <w:i/>
        </w:rPr>
        <w:t>obiern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i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4"/>
          <w:w w:val="89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9"/>
          <w:i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i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  <w:i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  <w:i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i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38"/>
          <w:w w:val="89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i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7"/>
          <w:i/>
        </w:rPr>
        <w:t>Regional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que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distingu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ciuda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gobie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loca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iona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polític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ibuid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si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nific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ti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ame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elaciona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alo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(e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imoni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ersida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tivida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ansmisió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onocimie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)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gobe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nanza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democ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tica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ticipació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ciudadan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sos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enible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;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  <w:i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  <w:i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  <w:i/>
        </w:rPr>
        <w:t>emi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i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9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i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9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i/>
        </w:rPr>
        <w:t>una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8"/>
          <w:i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  <w:i/>
        </w:rPr>
        <w:t>ersonalidad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onfie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personaj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destacad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mundialme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8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haber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hech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apo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tació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fundame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ta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elació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oll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sos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enibl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6" w:right="12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abe</w:t>
      </w:r>
      <w:r>
        <w:rPr>
          <w:rFonts w:ascii="Arial" w:hAnsi="Arial" w:cs="Arial" w:eastAsia="Arial"/>
          <w:sz w:val="24"/>
          <w:szCs w:val="24"/>
          <w:color w:val="231F20"/>
          <w:spacing w:val="4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mencionar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que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3ª</w:t>
      </w:r>
      <w:r>
        <w:rPr>
          <w:rFonts w:ascii="Arial" w:hAnsi="Arial" w:cs="Arial" w:eastAsia="Arial"/>
          <w:sz w:val="24"/>
          <w:szCs w:val="24"/>
          <w:color w:val="231F20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dición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emio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fue</w:t>
      </w:r>
      <w:r>
        <w:rPr>
          <w:rFonts w:ascii="Arial" w:hAnsi="Arial" w:cs="Arial" w:eastAsia="Arial"/>
          <w:sz w:val="24"/>
          <w:szCs w:val="24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ese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tada</w:t>
      </w:r>
      <w:r>
        <w:rPr>
          <w:rFonts w:ascii="Arial" w:hAnsi="Arial" w:cs="Arial" w:eastAsia="Arial"/>
          <w:sz w:val="24"/>
          <w:szCs w:val="24"/>
          <w:color w:val="231F20"/>
          <w:spacing w:val="5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onsejo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7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undial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5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Hangzho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China,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5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diciemb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2017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pla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ese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tación</w:t>
      </w:r>
      <w:r>
        <w:rPr>
          <w:rFonts w:ascii="Arial" w:hAnsi="Arial" w:cs="Arial" w:eastAsia="Arial"/>
          <w:sz w:val="24"/>
          <w:szCs w:val="24"/>
          <w:color w:val="231F20"/>
          <w:spacing w:val="4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candid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as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finali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16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2018.</w:t>
      </w:r>
      <w:r>
        <w:rPr>
          <w:rFonts w:ascii="Arial" w:hAnsi="Arial" w:cs="Arial" w:eastAsia="Arial"/>
          <w:sz w:val="24"/>
          <w:szCs w:val="24"/>
          <w:color w:val="231F20"/>
          <w:spacing w:val="32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ecibió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99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candid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ciudades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gobie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nos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locale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ede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odos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in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ones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mund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6" w:right="12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1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Ju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ado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  <w:b/>
          <w:bCs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emio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estu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mado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por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xpe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1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nacionale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personalidades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tachable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7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ia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medio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al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eno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me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esti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716" w:right="12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89"/>
          <w:b/>
          <w:bCs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arida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haheed</w:t>
      </w:r>
      <w:r>
        <w:rPr>
          <w:rFonts w:ascii="Arial" w:hAnsi="Arial" w:cs="Arial" w:eastAsia="Arial"/>
          <w:sz w:val="24"/>
          <w:szCs w:val="24"/>
          <w:color w:val="231F20"/>
          <w:spacing w:val="40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eside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Ju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ad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)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ocióloga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di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6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7"/>
        </w:rPr>
        <w:t>ecurso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uje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Shi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k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(Laho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88"/>
        </w:rPr>
        <w:t>k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istán)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pione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cuestione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oll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sos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enibl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6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perspe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ti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géne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;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fu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ime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7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7"/>
        </w:rPr>
        <w:t>Especia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Nacione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Unida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echos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(2013-2015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)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fu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ganado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ime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edició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7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emi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7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716" w:right="12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7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7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  <w:b/>
          <w:bCs/>
        </w:rPr>
        <w:t>therine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87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2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  <w:b/>
          <w:bCs/>
        </w:rPr>
        <w:t>ullen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seso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especia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iudade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enible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omisió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2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8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2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8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cua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fu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eside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201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2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2015;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fu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tambié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ejal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Lill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ancia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)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200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2014;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6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tualme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tambié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ane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Expe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5"/>
        </w:rPr>
        <w:t>UNES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5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4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ond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naciona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Di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ersida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4"/>
        </w:rPr>
        <w:t>(FID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8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0"/>
        </w:rPr>
        <w:t>).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716" w:right="12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5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  <w:b/>
          <w:bCs/>
        </w:rPr>
        <w:t>ucina</w:t>
      </w:r>
      <w:r>
        <w:rPr>
          <w:rFonts w:ascii="Arial" w:hAnsi="Arial" w:cs="Arial" w:eastAsia="Arial"/>
          <w:sz w:val="24"/>
          <w:szCs w:val="24"/>
          <w:color w:val="231F20"/>
          <w:spacing w:val="51"/>
          <w:w w:val="85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Jiménez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iencia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7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opoló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7"/>
        </w:rPr>
        <w:t>ica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7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tua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impuls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educació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escuelas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pública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omunidades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;</w:t>
      </w:r>
      <w:r>
        <w:rPr>
          <w:rFonts w:ascii="Arial" w:hAnsi="Arial" w:cs="Arial" w:eastAsia="Arial"/>
          <w:sz w:val="24"/>
          <w:szCs w:val="24"/>
          <w:color w:val="231F20"/>
          <w:spacing w:val="3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ademá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rup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xpe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ta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1300" w:bottom="280" w:left="1720" w:right="1000"/>
        </w:sectPr>
      </w:pPr>
      <w:rPr/>
    </w:p>
    <w:p>
      <w:pPr>
        <w:spacing w:before="56" w:after="0" w:line="240" w:lineRule="auto"/>
        <w:ind w:left="1723" w:right="48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755" coordorigin="0,0" coordsize="12240,15840">
            <v:group style="position:absolute;left:2143;top:5743;width:10097;height:10097" coordorigin="2143,5743" coordsize="10097,10097">
              <v:shape style="position:absolute;left:2143;top:5743;width:10097;height:10097" coordorigin="2143,5743" coordsize="10097,10097" path="m12240,5743l2143,15840,3832,15840,12240,7432,12240,5743e" filled="t" fillcolor="#F68631" stroked="f">
                <v:path arrowok="t"/>
                <v:fill/>
              </v:shape>
            </v:group>
            <v:group style="position:absolute;left:0;top:0;width:12240;height:13878" coordorigin="0,0" coordsize="12240,13878">
              <v:shape style="position:absolute;left:0;top:0;width:12240;height:13878" coordorigin="0,0" coordsize="12240,13878" path="m12240,0l12189,0,0,12189,0,13878,12240,1638,12240,0e" filled="t" fillcolor="#5AB451" stroked="f">
                <v:path arrowok="t"/>
                <v:fill/>
              </v:shape>
            </v:group>
            <v:group style="position:absolute;left:0;top:1880;width:12240;height:13930" coordorigin="0,1880" coordsize="12240,13930">
              <v:shape style="position:absolute;left:0;top:1880;width:12240;height:13930" coordorigin="0,1880" coordsize="12240,13930" path="m12240,1880l0,14120,0,15810,12240,3570,12240,1880e" filled="t" fillcolor="#E62E92" stroked="f">
                <v:path arrowok="t"/>
                <v:fill/>
              </v:shape>
            </v:group>
            <v:group style="position:absolute;left:211;top:3811;width:12029;height:12029" coordorigin="211,3811" coordsize="12029,12029">
              <v:shape style="position:absolute;left:211;top:3811;width:12029;height:12029" coordorigin="211,3811" coordsize="12029,12029" path="m12240,3811l211,15840,1901,15840,12240,5501,12240,3811e" filled="t" fillcolor="#5397B8" stroked="f">
                <v:path arrowok="t"/>
                <v:fill/>
              </v:shape>
            </v:group>
            <v:group style="position:absolute;left:0;top:9405;width:3050;height:3243" coordorigin="0,9405" coordsize="3050,3243">
              <v:shape style="position:absolute;left:0;top:9405;width:3050;height:3243" coordorigin="0,9405" coordsize="3050,3243" path="m81,9405l0,9405,0,12648,3050,12648,3050,12375,3050,11951,3047,11570,3040,11229,3026,10926,3004,10658,2970,10424,2923,10221,2860,10047,2780,9899,2679,9777,2556,9676,2409,9596,2235,9533,2032,9486,1798,9452,1530,9429,1227,9415,886,9408,81,9405e" filled="t" fillcolor="#E62E92" stroked="f">
                <v:path arrowok="t"/>
                <v:fill/>
              </v:shape>
            </v:group>
            <v:group style="position:absolute;left:3050;top:12648;width:3243;height:3192" coordorigin="3050,12648" coordsize="3243,3192">
              <v:shape style="position:absolute;left:3050;top:12648;width:3243;height:3192" coordorigin="3050,12648" coordsize="3243,3192" path="m3324,12648l3050,12648,3050,15840,6293,15840,6293,15617,6293,15194,6290,14813,6283,14472,6269,14168,6247,13901,6213,13667,6166,13464,6103,13290,6022,13142,5922,13019,5799,12919,5652,12838,5478,12776,5275,12728,5040,12695,4773,12672,4470,12658,4128,12651,3324,12648e" filled="t" fillcolor="#5397B8" stroked="f">
                <v:path arrowok="t"/>
                <v:fill/>
              </v:shape>
              <v:shape style="position:absolute;left:0;top:12648;width:3050;height:3192" type="#_x0000_t75">
                <v:imagedata r:id="rId30" o:title=""/>
              </v:shape>
              <v:shape style="position:absolute;left:0;top:12648;width:3050;height:3192" type="#_x0000_t75">
                <v:imagedata r:id="rId31" o:title=""/>
              </v:shape>
            </v:group>
            <v:group style="position:absolute;left:2814;top:15711;width:258;height:129" coordorigin="2814,15711" coordsize="258,129">
              <v:shape style="position:absolute;left:2814;top:15711;width:258;height:129" coordorigin="2814,15711" coordsize="258,129" path="m2943,15711l2814,15840,3072,15840,2943,15711e" filled="t" fillcolor="#5AB451" stroked="f">
                <v:path arrowok="t"/>
                <v:fill/>
              </v:shape>
            </v:group>
            <v:group style="position:absolute;left:0;top:11524;width:4161;height:4188" coordorigin="0,11524" coordsize="4161,4188">
              <v:shape style="position:absolute;left:0;top:11524;width:4161;height:4188" coordorigin="0,11524" coordsize="4161,4188" path="m1552,11524l1443,11534,1332,11567,1217,11621,1095,11697,965,11795,823,11914,669,12055,500,12217,313,12402,0,12714,0,12768,2943,15711,3283,15372,3467,15185,3629,15015,3770,14861,3890,14720,3987,14589,4063,14467,4117,14352,4150,14241,4161,14132,4150,14024,4117,13913,4063,13797,3987,13675,3890,13545,3770,13404,3629,13249,3467,13080,3283,12893,2791,12402,2604,12217,2435,12055,2281,11914,2139,11795,2009,11697,1887,11621,1772,11567,1661,11534,1552,11524e" filled="t" fillcolor="#5397B8" stroked="f">
                <v:path arrowok="t"/>
                <v:fill/>
              </v:shape>
              <v:shape style="position:absolute;left:0;top:12768;width:2943;height:3072" type="#_x0000_t75">
                <v:imagedata r:id="rId32" o:title=""/>
              </v:shape>
              <v:shape style="position:absolute;left:0;top:12768;width:2943;height:3072" type="#_x0000_t75">
                <v:imagedata r:id="rId33" o:title=""/>
              </v:shape>
            </v:group>
            <v:group style="position:absolute;left:1923;top:6994;width:6089;height:441" coordorigin="1923,6994" coordsize="6089,441">
              <v:shape style="position:absolute;left:1923;top:6994;width:6089;height:441" coordorigin="1923,6994" coordsize="6089,441" path="m7792,6994l2141,6994,2076,7005,2019,7034,1973,7078,1940,7136,1924,7204,1923,7229,1926,7252,1947,7315,1984,7368,2036,7408,2098,7431,2143,7436,7794,7436,7859,7425,7916,7396,7962,7352,7995,7294,8011,7226,8012,7201,8009,7178,7988,7115,7951,7062,7899,7022,7837,6999,7792,6994e" filled="t" fillcolor="#E62E9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xpe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omisió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4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8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miemb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Grup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4" w:after="0" w:line="240" w:lineRule="auto"/>
        <w:ind w:left="1723" w:right="1114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Expe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obe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nanz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esa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oll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2"/>
        </w:rPr>
        <w:t>UNES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723" w:right="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b/>
          <w:bCs/>
        </w:rPr>
        <w:t>dua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b/>
          <w:bCs/>
        </w:rPr>
        <w:t>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b/>
          <w:bCs/>
        </w:rPr>
        <w:t>   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ón</w:t>
      </w:r>
      <w:r>
        <w:rPr>
          <w:rFonts w:ascii="Arial" w:hAnsi="Arial" w:cs="Arial" w:eastAsia="Arial"/>
          <w:sz w:val="24"/>
          <w:szCs w:val="24"/>
          <w:color w:val="231F20"/>
          <w:spacing w:val="6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3"/>
          <w:b/>
          <w:bCs/>
        </w:rPr>
        <w:t>B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olán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opolo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í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6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(UN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M)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eso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5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estigado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4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epa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tame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opolo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í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Uni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ersidad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ónom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7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et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opolitan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8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ztapalap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desd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1981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;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tambié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7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eside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2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iudadanía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36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diseñ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5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estigació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política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723" w:right="4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b/>
          <w:bCs/>
        </w:rPr>
        <w:t>dua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b/>
          <w:bCs/>
        </w:rPr>
        <w:t>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8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quez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1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6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tín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oeta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49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omo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edi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iodista,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fundado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57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evista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i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  <w:i/>
        </w:rPr>
        <w:t>ileni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4"/>
          <w:i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5"/>
          <w:i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5"/>
          <w:i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5"/>
          <w:i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5"/>
          <w:i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5"/>
          <w:i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5"/>
          <w:i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5"/>
          <w:i/>
        </w:rPr>
        <w:t>ers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  <w:i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85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5"/>
          <w:i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5"/>
          <w:i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5"/>
          <w:i/>
        </w:rPr>
        <w:t>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5"/>
          <w:i/>
        </w:rPr>
        <w:t>erin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5"/>
          <w:i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  <w:i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4"/>
          <w:w w:val="85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i/>
        </w:rPr>
        <w:t>Urbano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;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tambié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fundado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1998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política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7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;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6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tualme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ec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eta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-p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eside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omisió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8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9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23" w:right="4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in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Ju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anali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candid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5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ese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tada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ego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3"/>
        </w:rPr>
        <w:t>ías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1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ab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5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2018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eleb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eunió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fina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día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8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2018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23" w:right="394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1"/>
          <w:w w:val="64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-22"/>
          <w:w w:val="64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4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64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4"/>
        </w:rPr>
        <w:t>GORÍA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6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64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4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64"/>
        </w:rPr>
        <w:t>U</w:t>
      </w:r>
      <w:r>
        <w:rPr>
          <w:rFonts w:ascii="Arial" w:hAnsi="Arial" w:cs="Arial" w:eastAsia="Arial"/>
          <w:sz w:val="24"/>
          <w:szCs w:val="24"/>
          <w:color w:val="FFFFFF"/>
          <w:spacing w:val="-4"/>
          <w:w w:val="64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4"/>
        </w:rPr>
        <w:t>AD</w:t>
      </w:r>
      <w:r>
        <w:rPr>
          <w:rFonts w:ascii="Arial" w:hAnsi="Arial" w:cs="Arial" w:eastAsia="Arial"/>
          <w:sz w:val="24"/>
          <w:szCs w:val="24"/>
          <w:color w:val="FFFFFF"/>
          <w:spacing w:val="33"/>
          <w:w w:val="6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100"/>
        </w:rPr>
        <w:t>/</w:t>
      </w:r>
      <w:r>
        <w:rPr>
          <w:rFonts w:ascii="Arial" w:hAnsi="Arial" w:cs="Arial" w:eastAsia="Arial"/>
          <w:sz w:val="24"/>
          <w:szCs w:val="24"/>
          <w:color w:val="FFFFFF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GO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67"/>
        </w:rPr>
        <w:t>B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6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3"/>
          <w:w w:val="67"/>
        </w:rPr>
        <w:t>N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6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11"/>
          <w:w w:val="67"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67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AL</w:t>
      </w:r>
      <w:r>
        <w:rPr>
          <w:rFonts w:ascii="Arial" w:hAnsi="Arial" w:cs="Arial" w:eastAsia="Arial"/>
          <w:sz w:val="24"/>
          <w:szCs w:val="24"/>
          <w:color w:val="FFFFFF"/>
          <w:spacing w:val="25"/>
          <w:w w:val="6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18"/>
          <w:w w:val="6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6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7"/>
          <w:w w:val="67"/>
        </w:rPr>
        <w:t>G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IONAL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23" w:right="4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2"/>
          <w:w w:val="8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50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Ju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esolvi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ganado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emi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4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sea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(e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alfabéti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)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candid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ciuda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sos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enible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: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3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  <w:b/>
          <w:bCs/>
        </w:rPr>
        <w:t>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  <w:b/>
          <w:bCs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83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4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5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”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ese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tad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1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ancia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)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ernanz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2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: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</w:rPr>
        <w:t>Redond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7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</w:rPr>
        <w:t>tista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2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”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ese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tad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eongbu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k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</w:rPr>
        <w:t>eú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6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7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epúblic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5"/>
        </w:rPr>
        <w:t>ea).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mba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candid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ecibi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25,00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0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cad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una: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723" w:right="4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9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89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ta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9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9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ación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al</w:t>
      </w:r>
      <w:r>
        <w:rPr>
          <w:rFonts w:ascii="Arial" w:hAnsi="Arial" w:cs="Arial" w:eastAsia="Arial"/>
          <w:sz w:val="24"/>
          <w:szCs w:val="24"/>
          <w:color w:val="231F20"/>
          <w:spacing w:val="33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9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am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cue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má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quin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año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xpe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iencia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29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implic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2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7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institucione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6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se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vicios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municipale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ti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imoniale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cue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ta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financie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má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30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0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ciones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onc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eta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nue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se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vicio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adaptado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5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desafío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política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que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elaciona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sos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enibl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ciuda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723" w:right="4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4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49"/>
          <w:w w:val="8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esa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Redonda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2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tistas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defin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7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9"/>
        </w:rPr>
        <w:t>í</w:t>
      </w:r>
      <w:r>
        <w:rPr>
          <w:rFonts w:ascii="Arial" w:hAnsi="Arial" w:cs="Arial" w:eastAsia="Arial"/>
          <w:sz w:val="24"/>
          <w:szCs w:val="24"/>
          <w:color w:val="231F20"/>
          <w:spacing w:val="40"/>
          <w:w w:val="7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mism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que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abaj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onju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vi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enci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oope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loca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5"/>
        </w:rPr>
        <w:t>su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7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objeti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abaj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oope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esponsable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polític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ciuda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media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4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undació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eongbu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k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institucione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pública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esponsabilida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ciuda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723" w:right="4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Ju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ealiza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menció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especia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siguie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(en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alfabéti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0"/>
        </w:rPr>
        <w:t>):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23" w:right="291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8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  <w:b/>
          <w:bCs/>
        </w:rPr>
        <w:t>ublín</w:t>
      </w:r>
      <w:r>
        <w:rPr>
          <w:rFonts w:ascii="Arial" w:hAnsi="Arial" w:cs="Arial" w:eastAsia="Arial"/>
          <w:sz w:val="24"/>
          <w:szCs w:val="24"/>
          <w:color w:val="231F20"/>
          <w:spacing w:val="50"/>
          <w:w w:val="88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8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landa)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: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7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am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“L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one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4" w:after="0" w:line="240" w:lineRule="auto"/>
        <w:ind w:left="1723" w:right="208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Hamil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5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ta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anadá)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: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7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am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1"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ciuda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39"/>
          <w:w w:val="106"/>
        </w:rPr>
        <w:t>”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1300" w:bottom="280" w:left="1720" w:right="1080"/>
        </w:sectPr>
      </w:pPr>
      <w:rPr/>
    </w:p>
    <w:p>
      <w:pPr>
        <w:spacing w:before="56" w:after="0" w:line="240" w:lineRule="auto"/>
        <w:ind w:left="1717" w:right="353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754" coordorigin="0,0" coordsize="12240,15840">
            <v:group style="position:absolute;left:2153;top:5753;width:10087;height:10087" coordorigin="2153,5753" coordsize="10087,10087">
              <v:shape style="position:absolute;left:2153;top:5753;width:10087;height:10087" coordorigin="2153,5753" coordsize="10087,10087" path="m12240,5753l2153,15840,3842,15840,12240,7442,12240,5753e" filled="t" fillcolor="#F68631" stroked="f">
                <v:path arrowok="t"/>
                <v:fill/>
              </v:shape>
            </v:group>
            <v:group style="position:absolute;left:0;top:10;width:12240;height:13878" coordorigin="0,10" coordsize="12240,13878">
              <v:shape style="position:absolute;left:0;top:10;width:12240;height:13878" coordorigin="0,10" coordsize="12240,13878" path="m12240,20l12189,20,0,12209,0,13898,12240,1658,12240,20e" filled="t" fillcolor="#5AB451" stroked="f">
                <v:path arrowok="t"/>
                <v:fill/>
              </v:shape>
            </v:group>
            <v:group style="position:absolute;left:0;top:1890;width:12240;height:13930" coordorigin="0,1890" coordsize="12240,13930">
              <v:shape style="position:absolute;left:0;top:1890;width:12240;height:13930" coordorigin="0,1890" coordsize="12240,13930" path="m12240,1890l0,14130,0,15820,12240,3580,12240,1890e" filled="t" fillcolor="#E62E92" stroked="f">
                <v:path arrowok="t"/>
                <v:fill/>
              </v:shape>
            </v:group>
            <v:group style="position:absolute;left:221;top:3821;width:12019;height:12019" coordorigin="221,3821" coordsize="12019,12019">
              <v:shape style="position:absolute;left:221;top:3821;width:12019;height:12019" coordorigin="221,3821" coordsize="12019,12019" path="m12240,3821l221,15840,1911,15840,12240,5511,12240,3821e" filled="t" fillcolor="#5397B8" stroked="f">
                <v:path arrowok="t"/>
                <v:fill/>
              </v:shape>
            </v:group>
            <v:group style="position:absolute;left:0;top:9415;width:3050;height:3243" coordorigin="0,9415" coordsize="3050,3243">
              <v:shape style="position:absolute;left:0;top:9415;width:3050;height:3243" coordorigin="0,9415" coordsize="3050,3243" path="m81,9415l0,9415,0,12658,3050,12658,3050,12385,3050,11961,3047,11580,3040,11239,3026,10936,3004,10668,2970,10434,2923,10231,2860,10057,2780,9909,2679,9787,2556,9686,2409,9606,2235,9543,2032,9496,1798,9462,1530,9439,1227,9425,886,9418,81,9415e" filled="t" fillcolor="#E62E92" stroked="f">
                <v:path arrowok="t"/>
                <v:fill/>
              </v:shape>
            </v:group>
            <v:group style="position:absolute;left:3050;top:12658;width:3243;height:3182" coordorigin="3050,12658" coordsize="3243,3182">
              <v:shape style="position:absolute;left:3050;top:12658;width:3243;height:3182" coordorigin="3050,12658" coordsize="3243,3182" path="m3324,12658l3050,12658,3050,15840,6293,15840,6293,15627,6293,15204,6290,14823,6283,14482,6269,14178,6247,13911,6213,13677,6166,13474,6103,13300,6022,13152,5922,13029,5799,12929,5652,12848,5478,12786,5275,12738,5040,12705,4773,12682,4470,12668,4128,12661,3324,12658e" filled="t" fillcolor="#5397B8" stroked="f">
                <v:path arrowok="t"/>
                <v:fill/>
              </v:shape>
              <v:shape style="position:absolute;left:0;top:12658;width:3050;height:3182" type="#_x0000_t75">
                <v:imagedata r:id="rId34" o:title=""/>
              </v:shape>
              <v:shape style="position:absolute;left:0;top:12658;width:3050;height:3182" type="#_x0000_t75">
                <v:imagedata r:id="rId35" o:title=""/>
              </v:shape>
            </v:group>
            <v:group style="position:absolute;left:2824;top:15721;width:238;height:119" coordorigin="2824,15721" coordsize="238,119">
              <v:shape style="position:absolute;left:2824;top:15721;width:238;height:119" coordorigin="2824,15721" coordsize="238,119" path="m2943,15721l2824,15840,3062,15840,2943,15721e" filled="t" fillcolor="#5AB451" stroked="f">
                <v:path arrowok="t"/>
                <v:fill/>
              </v:shape>
            </v:group>
            <v:group style="position:absolute;left:0;top:11534;width:4161;height:4188" coordorigin="0,11534" coordsize="4161,4188">
              <v:shape style="position:absolute;left:0;top:11534;width:4161;height:4188" coordorigin="0,11534" coordsize="4161,4188" path="m1552,11534l1443,11544,1332,11577,1217,11631,1095,11707,965,11805,823,11924,669,12065,500,12227,313,12412,0,12724,0,12778,2943,15721,3283,15382,3467,15195,3629,15025,3770,14871,3890,14730,3987,14599,4063,14477,4117,14362,4150,14251,4161,14142,4150,14034,4117,13923,4063,13807,3987,13685,3890,13555,3770,13414,3629,13259,3467,13090,3283,12903,2791,12412,2604,12227,2435,12065,2281,11924,2139,11805,2009,11707,1887,11631,1772,11577,1661,11544,1552,11534e" filled="t" fillcolor="#5397B8" stroked="f">
                <v:path arrowok="t"/>
                <v:fill/>
              </v:shape>
              <v:shape style="position:absolute;left:0;top:12778;width:2943;height:3062" type="#_x0000_t75">
                <v:imagedata r:id="rId36" o:title=""/>
              </v:shape>
              <v:shape style="position:absolute;left:0;top:12778;width:2943;height:3062" type="#_x0000_t75">
                <v:imagedata r:id="rId37" o:title=""/>
              </v:shape>
            </v:group>
            <v:group style="position:absolute;left:1910;top:3367;width:3769;height:441" coordorigin="1910,3367" coordsize="3769,441">
              <v:shape style="position:absolute;left:1910;top:3367;width:3769;height:441" coordorigin="1910,3367" coordsize="3769,441" path="m5458,3367l2127,3367,2063,3378,2006,3407,1959,3451,1927,3509,1911,3577,1910,3602,1913,3625,1933,3688,1971,3741,2023,3781,2085,3804,2130,3809,5461,3809,5526,3798,5583,3769,5629,3725,5662,3667,5678,3599,5679,3574,5676,3551,5655,3488,5617,3435,5566,3395,5504,3372,5458,3367e" filled="t" fillcolor="#5AB451" stroked="f">
                <v:path arrowok="t"/>
                <v:fill/>
              </v:shape>
            </v:group>
            <v:group style="position:absolute;left:0;top:5;width:1910;height:2" coordorigin="0,5" coordsize="1910,2">
              <v:shape style="position:absolute;left:0;top:5;width:1910;height:2" coordorigin="0,5" coordsize="1910,0" path="m0,5l1910,5e" filled="f" stroked="t" strokeweight=".6pt" strokecolor="#F68631">
                <v:path arrowok="t"/>
              </v:shape>
            </v:group>
            <v:group style="position:absolute;left:11053;top:5;width:1187;height:2" coordorigin="11053,5" coordsize="1187,2">
              <v:shape style="position:absolute;left:11053;top:5;width:1187;height:2" coordorigin="11053,5" coordsize="1187,0" path="m11053,5l12240,5e" filled="f" stroked="t" strokeweight=".6pt" strokecolor="#F68631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vide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60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(Urugu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y)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: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7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am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olítica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erspe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ti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4" w:after="0" w:line="240" w:lineRule="auto"/>
        <w:ind w:left="1815" w:right="5649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Igualda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éne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6"/>
        </w:rPr>
        <w:t>”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4" w:after="0" w:line="260" w:lineRule="auto"/>
        <w:ind w:left="1815" w:right="430" w:firstLine="-9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  <w:b/>
          <w:bCs/>
        </w:rPr>
        <w:t>Nablú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8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6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</w:rPr>
        <w:t>alestina)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: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7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am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0"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óm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sal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ide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tida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du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ocupació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-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7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egene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his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Nablu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40" w:lineRule="auto"/>
        <w:ind w:left="1717" w:right="141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7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7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7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7"/>
          <w:b/>
          <w:bCs/>
        </w:rPr>
        <w:t>osibirs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  <w:b/>
          <w:bCs/>
        </w:rPr>
        <w:t>k</w:t>
      </w:r>
      <w:r>
        <w:rPr>
          <w:rFonts w:ascii="Arial" w:hAnsi="Arial" w:cs="Arial" w:eastAsia="Arial"/>
          <w:sz w:val="24"/>
          <w:szCs w:val="24"/>
          <w:color w:val="231F20"/>
          <w:spacing w:val="45"/>
          <w:w w:val="87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7"/>
        </w:rPr>
        <w:t>(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87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7"/>
        </w:rPr>
        <w:t>ede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7"/>
        </w:rPr>
        <w:t>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33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2"/>
        </w:rPr>
        <w:t>Rusa)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: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7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</w:rPr>
        <w:t>am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1"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vi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tamo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ciuda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muse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”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4" w:after="0" w:line="240" w:lineRule="auto"/>
        <w:ind w:left="1717" w:right="53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6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6"/>
          <w:b/>
          <w:bCs/>
        </w:rPr>
        <w:t>aha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6"/>
          <w:b/>
          <w:bCs/>
        </w:rPr>
        <w:t>-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6"/>
          <w:b/>
          <w:bCs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38"/>
          <w:w w:val="8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6"/>
        </w:rPr>
        <w:t>(Busán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7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6"/>
        </w:rPr>
        <w:t>epúblic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6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6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6"/>
        </w:rPr>
        <w:t>ea)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: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7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4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1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uebl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2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5"/>
        </w:rPr>
        <w:t>amcheo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6"/>
        </w:rPr>
        <w:t>”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7" w:right="609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FFFFFF"/>
          <w:spacing w:val="1"/>
          <w:w w:val="65"/>
        </w:rPr>
        <w:t>C</w:t>
      </w:r>
      <w:r>
        <w:rPr>
          <w:rFonts w:ascii="Arial" w:hAnsi="Arial" w:cs="Arial" w:eastAsia="Arial"/>
          <w:sz w:val="24"/>
          <w:szCs w:val="24"/>
          <w:color w:val="FFFFFF"/>
          <w:spacing w:val="-22"/>
          <w:w w:val="65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5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65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5"/>
        </w:rPr>
        <w:t>GORÍA</w:t>
      </w:r>
      <w:r>
        <w:rPr>
          <w:rFonts w:ascii="Arial" w:hAnsi="Arial" w:cs="Arial" w:eastAsia="Arial"/>
          <w:sz w:val="24"/>
          <w:szCs w:val="24"/>
          <w:color w:val="FFFFFF"/>
          <w:spacing w:val="30"/>
          <w:w w:val="6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8"/>
        </w:rPr>
        <w:t>P</w:t>
      </w:r>
      <w:r>
        <w:rPr>
          <w:rFonts w:ascii="Arial" w:hAnsi="Arial" w:cs="Arial" w:eastAsia="Arial"/>
          <w:sz w:val="24"/>
          <w:szCs w:val="24"/>
          <w:color w:val="FFFFFF"/>
          <w:spacing w:val="-2"/>
          <w:w w:val="68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4"/>
          <w:w w:val="69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5"/>
          <w:w w:val="74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1"/>
        </w:rPr>
        <w:t>ONA</w:t>
      </w:r>
      <w:r>
        <w:rPr>
          <w:rFonts w:ascii="Arial" w:hAnsi="Arial" w:cs="Arial" w:eastAsia="Arial"/>
          <w:sz w:val="24"/>
          <w:szCs w:val="24"/>
          <w:color w:val="FFFFFF"/>
          <w:spacing w:val="-12"/>
          <w:w w:val="71"/>
        </w:rPr>
        <w:t>L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4"/>
        </w:rPr>
        <w:t>I</w:t>
      </w:r>
      <w:r>
        <w:rPr>
          <w:rFonts w:ascii="Arial" w:hAnsi="Arial" w:cs="Arial" w:eastAsia="Arial"/>
          <w:sz w:val="24"/>
          <w:szCs w:val="24"/>
          <w:color w:val="FFFFFF"/>
          <w:spacing w:val="-6"/>
          <w:w w:val="64"/>
        </w:rPr>
        <w:t>D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0"/>
        </w:rPr>
        <w:t>AD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7" w:right="92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6"/>
          <w:w w:val="8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emi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1"/>
        </w:rPr>
        <w:t>ersonalida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desi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nad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po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Ju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si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abie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ompe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encia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Est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6"/>
        </w:rPr>
        <w:t>ego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5"/>
        </w:rPr>
        <w:t>í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est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27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dotad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ca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tida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25.00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0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eu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Ju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ado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4"/>
        </w:rPr>
        <w:t>esolvi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2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</w:rPr>
        <w:t>emi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6"/>
        </w:rPr>
        <w:t>fue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8"/>
        </w:rPr>
        <w:t>ompa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8"/>
        </w:rPr>
        <w:t>tid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9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  <w:i/>
        </w:rPr>
        <w:t>ex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  <w:i/>
        </w:rPr>
        <w:t>-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  <w:i/>
        </w:rPr>
        <w:t>aequ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  <w:i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88"/>
          <w:i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po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</w:rPr>
        <w:t>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0"/>
        </w:rPr>
        <w:t>persona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(e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7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alfabéti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0"/>
        </w:rPr>
        <w:t>):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717" w:right="14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4"/>
          <w:b/>
          <w:bCs/>
        </w:rPr>
        <w:t>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4"/>
          <w:b/>
          <w:bCs/>
        </w:rPr>
        <w:t>asm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8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4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8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Hussei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: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3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tivista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tualme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ganizació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tio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Hop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sed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1"/>
        </w:rPr>
        <w:t>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eiru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tien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misió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opo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ciona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5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6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ama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omunidade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isi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45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ándos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 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efu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iado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omunidades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empob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ecida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5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estad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oluc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ganizaciones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independie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ab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du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7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último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3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0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año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717" w:right="1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•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6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6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  <w:b/>
          <w:bCs/>
        </w:rPr>
        <w:t>tri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6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8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1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4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  <w:b/>
          <w:bCs/>
        </w:rPr>
        <w:t>er-Bisch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: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ilosofí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46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Uni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ersida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79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ibu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go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</w:rPr>
        <w:t>(Suiza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)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6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tualme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eside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Obse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Di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ersida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echo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9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(p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4"/>
        </w:rPr>
        <w:t>IIED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8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2004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)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6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ed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2"/>
        </w:rPr>
        <w:t>UNES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2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echo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Humano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emoc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aci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mism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uni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9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ersida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-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7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5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7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bien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onocid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abaj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3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camp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echo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5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ni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1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naciona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5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siend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má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impo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5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omo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5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ecla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79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ibu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echo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(2007)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37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ome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echos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sis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echo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</w:rPr>
        <w:t>humano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5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7" w:right="1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  <w:b/>
          <w:bCs/>
        </w:rPr>
        <w:t>emoni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  <w:b/>
          <w:bCs/>
        </w:rPr>
        <w:t>emiació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94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end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luga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  <w:b/>
          <w:bCs/>
        </w:rPr>
        <w:t>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92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b/>
          <w:bCs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7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7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7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7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40"/>
          <w:w w:val="87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7"/>
          <w:b/>
          <w:bCs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87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7"/>
          <w:b/>
          <w:bCs/>
        </w:rPr>
        <w:t>día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7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87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9"/>
          <w:b/>
          <w:bCs/>
        </w:rPr>
        <w:t>1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  <w:b/>
          <w:bCs/>
        </w:rPr>
        <w:t>8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95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9"/>
          <w:b/>
          <w:bCs/>
        </w:rPr>
        <w:t>2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  <w:b/>
          <w:bCs/>
        </w:rPr>
        <w:t>0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89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b/>
          <w:bCs/>
        </w:rPr>
        <w:t>tub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  <w:b/>
          <w:bCs/>
        </w:rPr>
        <w:t>201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8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ma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9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nacional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Lib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ócal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se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tambié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9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opo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tunida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eleb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ar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6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  <w:b/>
          <w:bCs/>
        </w:rPr>
        <w:t>eminari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ernaciona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'lo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echo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2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  <w:b/>
          <w:bCs/>
        </w:rPr>
        <w:t>iuda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  <w:b/>
          <w:bCs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7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4"/>
          <w:b/>
          <w:bCs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</w:rPr>
        <w:t>”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5"/>
        </w:rPr>
        <w:t>as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í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5"/>
        </w:rPr>
        <w:t>om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5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5"/>
        </w:rPr>
        <w:t>15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ª</w:t>
      </w:r>
      <w:r>
        <w:rPr>
          <w:rFonts w:ascii="Arial" w:hAnsi="Arial" w:cs="Arial" w:eastAsia="Arial"/>
          <w:sz w:val="24"/>
          <w:szCs w:val="24"/>
          <w:color w:val="231F20"/>
          <w:spacing w:val="17"/>
          <w:w w:val="8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eunió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nua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omisió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9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7" w:right="145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eau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Ejecuti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ecibió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xpe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ti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tusiasmo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anuncio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gala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donados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menciones</w:t>
      </w:r>
      <w:r>
        <w:rPr>
          <w:rFonts w:ascii="Arial" w:hAnsi="Arial" w:cs="Arial" w:eastAsia="Arial"/>
          <w:sz w:val="24"/>
          <w:szCs w:val="24"/>
          <w:color w:val="231F20"/>
          <w:spacing w:val="42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hono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ífica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evidenciando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papel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destacado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iudad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omo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ciudad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líder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impulso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onocimie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omo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cua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pilar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ollo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sos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enibl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7" w:right="144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est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mane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4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  <w:b/>
          <w:bCs/>
          <w:position w:val="8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b/>
          <w:bCs/>
          <w:position w:val="8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b/>
          <w:bCs/>
          <w:position w:val="8"/>
        </w:rPr>
        <w:t>  </w:t>
      </w:r>
      <w:r>
        <w:rPr>
          <w:rFonts w:ascii="Arial" w:hAnsi="Arial" w:cs="Arial" w:eastAsia="Arial"/>
          <w:sz w:val="14"/>
          <w:szCs w:val="14"/>
          <w:color w:val="231F20"/>
          <w:spacing w:val="3"/>
          <w:w w:val="100"/>
          <w:b/>
          <w:bCs/>
          <w:position w:val="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  <w:position w:val="0"/>
        </w:rPr>
        <w:t>dición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  <w:position w:val="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  <w:position w:val="0"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  <w:position w:val="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  <w:position w:val="0"/>
        </w:rPr>
        <w:t>emio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  <w:b/>
          <w:bCs/>
          <w:position w:val="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  <w:position w:val="0"/>
        </w:rPr>
        <w:t>ernacional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0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  <w:position w:val="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0"/>
          <w:b/>
          <w:bCs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  <w:position w:val="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0"/>
          <w:b/>
          <w:bCs/>
          <w:position w:val="0"/>
        </w:rPr>
        <w:t>-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  <w:position w:val="0"/>
        </w:rPr>
        <w:t>iudad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  <w:position w:val="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  <w:b/>
          <w:bCs/>
          <w:position w:val="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b/>
          <w:bCs/>
          <w:position w:val="0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  <w:position w:val="0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3"/>
          <w:b/>
          <w:bCs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3"/>
          <w:b/>
          <w:bCs/>
          <w:position w:val="0"/>
        </w:rPr>
        <w:t>-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  <w:position w:val="0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b/>
          <w:bCs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  <w:position w:val="0"/>
        </w:rPr>
        <w:t>21”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tific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3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omp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omis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8"/>
          <w:w w:val="93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asumid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po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7"/>
          <w:w w:val="93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position w:val="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obie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  <w:position w:val="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  <w:position w:val="0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  <w:position w:val="0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4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  <w:position w:val="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73"/>
          <w:position w:val="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ec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1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  <w:position w:val="0"/>
        </w:rPr>
        <w:t>eta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5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5"/>
          <w:position w:val="0"/>
        </w:rPr>
        <w:t>í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  <w:position w:val="0"/>
        </w:rPr>
        <w:t>ca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0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  <w:position w:val="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9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  <w:position w:val="0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dand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tinuida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esponsabilidad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  <w:position w:val="0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5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adqui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  <w:position w:val="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adopció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35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1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  <w:position w:val="0"/>
        </w:rPr>
        <w:t>gend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2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1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0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2"/>
          <w:position w:val="0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2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elació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  <w:position w:val="0"/>
        </w:rPr>
        <w:t>ciuda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6"/>
          <w:position w:val="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  <w:position w:val="0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  <w:position w:val="0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4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position w:val="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4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  <w:position w:val="0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4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  <w:position w:val="0"/>
        </w:rPr>
        <w:t>oll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4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position w:val="0"/>
        </w:rPr>
        <w:t>sos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7"/>
          <w:position w:val="0"/>
        </w:rPr>
        <w:t>enibl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7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  <w:position w:val="0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3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ohe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enci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3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3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objeti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  <w:position w:val="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93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position w:val="0"/>
        </w:rPr>
        <w:t>est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6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19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  <w:position w:val="0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5"/>
          <w:position w:val="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  <w:position w:val="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4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position w:val="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  <w:position w:val="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4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0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3"/>
          <w:position w:val="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83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9"/>
          <w:position w:val="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  <w:position w:val="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pgSz w:w="12240" w:h="15840"/>
          <w:pgMar w:top="1300" w:bottom="280" w:left="1720" w:right="9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753" coordorigin="0,0" coordsize="12240,15840">
            <v:group style="position:absolute;left:2153;top:5753;width:10087;height:10087" coordorigin="2153,5753" coordsize="10087,10087">
              <v:shape style="position:absolute;left:2153;top:5753;width:10087;height:10087" coordorigin="2153,5753" coordsize="10087,10087" path="m12240,5753l2153,15840,3842,15840,12240,7442,12240,5753e" filled="t" fillcolor="#F68631" stroked="f">
                <v:path arrowok="t"/>
                <v:fill/>
              </v:shape>
            </v:group>
            <v:group style="position:absolute;left:0;top:10;width:12240;height:13878" coordorigin="0,10" coordsize="12240,13878">
              <v:shape style="position:absolute;left:0;top:10;width:12240;height:13878" coordorigin="0,10" coordsize="12240,13878" path="m12240,20l12189,20,0,12209,0,13898,12240,1658,12240,20e" filled="t" fillcolor="#5AB451" stroked="f">
                <v:path arrowok="t"/>
                <v:fill/>
              </v:shape>
            </v:group>
            <v:group style="position:absolute;left:0;top:1890;width:12240;height:13930" coordorigin="0,1890" coordsize="12240,13930">
              <v:shape style="position:absolute;left:0;top:1890;width:12240;height:13930" coordorigin="0,1890" coordsize="12240,13930" path="m12240,1890l0,14130,0,15820,12240,3580,12240,1890e" filled="t" fillcolor="#E62E92" stroked="f">
                <v:path arrowok="t"/>
                <v:fill/>
              </v:shape>
            </v:group>
            <v:group style="position:absolute;left:221;top:3821;width:12019;height:12019" coordorigin="221,3821" coordsize="12019,12019">
              <v:shape style="position:absolute;left:221;top:3821;width:12019;height:12019" coordorigin="221,3821" coordsize="12019,12019" path="m12240,3821l221,15840,1911,15840,12240,5511,12240,3821e" filled="t" fillcolor="#5397B8" stroked="f">
                <v:path arrowok="t"/>
                <v:fill/>
              </v:shape>
            </v:group>
            <v:group style="position:absolute;left:0;top:9415;width:3050;height:3243" coordorigin="0,9415" coordsize="3050,3243">
              <v:shape style="position:absolute;left:0;top:9415;width:3050;height:3243" coordorigin="0,9415" coordsize="3050,3243" path="m81,9415l0,9415,0,12658,3050,12658,3050,12385,3050,11961,3047,11580,3040,11239,3026,10936,3004,10668,2970,10434,2923,10231,2860,10057,2780,9909,2679,9787,2556,9686,2409,9606,2235,9543,2032,9496,1798,9462,1530,9439,1227,9425,886,9418,81,9415e" filled="t" fillcolor="#E62E92" stroked="f">
                <v:path arrowok="t"/>
                <v:fill/>
              </v:shape>
            </v:group>
            <v:group style="position:absolute;left:3050;top:12658;width:3243;height:3182" coordorigin="3050,12658" coordsize="3243,3182">
              <v:shape style="position:absolute;left:3050;top:12658;width:3243;height:3182" coordorigin="3050,12658" coordsize="3243,3182" path="m3324,12658l3050,12658,3050,15840,6293,15840,6293,15627,6293,15204,6290,14823,6283,14482,6269,14178,6247,13911,6213,13677,6166,13474,6103,13300,6022,13152,5922,13029,5799,12929,5652,12848,5478,12786,5275,12738,5040,12705,4773,12682,4470,12668,4128,12661,3324,12658e" filled="t" fillcolor="#5397B8" stroked="f">
                <v:path arrowok="t"/>
                <v:fill/>
              </v:shape>
              <v:shape style="position:absolute;left:0;top:12658;width:3050;height:3182" type="#_x0000_t75">
                <v:imagedata r:id="rId38" o:title=""/>
              </v:shape>
              <v:shape style="position:absolute;left:0;top:12658;width:3050;height:3182" type="#_x0000_t75">
                <v:imagedata r:id="rId39" o:title=""/>
              </v:shape>
            </v:group>
            <v:group style="position:absolute;left:2824;top:15721;width:238;height:119" coordorigin="2824,15721" coordsize="238,119">
              <v:shape style="position:absolute;left:2824;top:15721;width:238;height:119" coordorigin="2824,15721" coordsize="238,119" path="m2943,15721l2824,15840,3062,15840,2943,15721e" filled="t" fillcolor="#5AB451" stroked="f">
                <v:path arrowok="t"/>
                <v:fill/>
              </v:shape>
            </v:group>
            <v:group style="position:absolute;left:0;top:11534;width:4161;height:4188" coordorigin="0,11534" coordsize="4161,4188">
              <v:shape style="position:absolute;left:0;top:11534;width:4161;height:4188" coordorigin="0,11534" coordsize="4161,4188" path="m1552,11534l1443,11544,1332,11577,1217,11631,1095,11707,965,11805,823,11924,669,12065,500,12227,313,12412,0,12724,0,12778,2943,15721,3283,15382,3467,15195,3630,15025,3770,14871,3890,14730,3987,14599,4063,14477,4117,14362,4150,14251,4161,14142,4150,14034,4117,13923,4063,13807,3987,13685,3890,13555,3770,13414,3630,13259,3467,13090,3283,12903,2791,12412,2604,12227,2435,12065,2281,11924,2139,11805,2009,11707,1887,11631,1772,11577,1661,11544,1552,11534e" filled="t" fillcolor="#5397B8" stroked="f">
                <v:path arrowok="t"/>
                <v:fill/>
              </v:shape>
              <v:shape style="position:absolute;left:0;top:12778;width:2943;height:3062" type="#_x0000_t75">
                <v:imagedata r:id="rId40" o:title=""/>
              </v:shape>
              <v:shape style="position:absolute;left:0;top:12778;width:2943;height:3062" type="#_x0000_t75">
                <v:imagedata r:id="rId41" o:title=""/>
              </v:shape>
              <v:shape style="position:absolute;left:2830;top:1411;width:8195;height:4018" type="#_x0000_t75">
                <v:imagedata r:id="rId42" o:title=""/>
              </v:shape>
              <v:shape style="position:absolute;left:2853;top:9986;width:8197;height:4774" type="#_x0000_t75">
                <v:imagedata r:id="rId43" o:title=""/>
              </v:shape>
              <v:shape style="position:absolute;left:2852;top:5653;width:8186;height:4097" type="#_x0000_t75">
                <v:imagedata r:id="rId44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480" w:bottom="280" w:left="1720" w:right="17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752" coordorigin="0,0" coordsize="12240,15840">
            <v:group style="position:absolute;left:2143;top:5743;width:10097;height:10097" coordorigin="2143,5743" coordsize="10097,10097">
              <v:shape style="position:absolute;left:2143;top:5743;width:10097;height:10097" coordorigin="2143,5743" coordsize="10097,10097" path="m12240,5743l2143,15840,3832,15840,12240,7432,12240,5743e" filled="t" fillcolor="#F68631" stroked="f">
                <v:path arrowok="t"/>
                <v:fill/>
              </v:shape>
            </v:group>
            <v:group style="position:absolute;left:0;top:0;width:12240;height:13878" coordorigin="0,0" coordsize="12240,13878">
              <v:shape style="position:absolute;left:0;top:0;width:12240;height:13878" coordorigin="0,0" coordsize="12240,13878" path="m12240,1638l12240,0,12189,0,0,12189,0,13878,12240,1638e" filled="t" fillcolor="#5AB451" stroked="f">
                <v:path arrowok="t"/>
                <v:fill/>
              </v:shape>
            </v:group>
            <v:group style="position:absolute;left:0;top:1880;width:12240;height:13930" coordorigin="0,1880" coordsize="12240,13930">
              <v:shape style="position:absolute;left:0;top:1880;width:12240;height:13930" coordorigin="0,1880" coordsize="12240,13930" path="m12240,1880l0,14120,0,15810,12240,3570,12240,1880e" filled="t" fillcolor="#E62E92" stroked="f">
                <v:path arrowok="t"/>
                <v:fill/>
              </v:shape>
            </v:group>
            <v:group style="position:absolute;left:211;top:3811;width:12029;height:12029" coordorigin="211,3811" coordsize="12029,12029">
              <v:shape style="position:absolute;left:211;top:3811;width:12029;height:12029" coordorigin="211,3811" coordsize="12029,12029" path="m12240,5501l12240,3811,211,15840,1901,15840,12240,5501e" filled="t" fillcolor="#5397B8" stroked="f">
                <v:path arrowok="t"/>
                <v:fill/>
              </v:shape>
            </v:group>
            <v:group style="position:absolute;left:0;top:9405;width:3050;height:3243" coordorigin="0,9405" coordsize="3050,3243">
              <v:shape style="position:absolute;left:0;top:9405;width:3050;height:3243" coordorigin="0,9405" coordsize="3050,3243" path="m81,9405l0,9405,0,12648,3050,12648,3050,12375,3050,11951,3047,11570,3040,11229,3026,10926,3004,10658,2970,10424,2923,10221,2860,10047,2780,9899,2679,9777,2556,9676,2409,9596,2235,9533,2032,9486,1798,9452,1530,9429,1227,9416,886,9408,81,9405e" filled="t" fillcolor="#E62E92" stroked="f">
                <v:path arrowok="t"/>
                <v:fill/>
              </v:shape>
            </v:group>
            <v:group style="position:absolute;left:3050;top:12648;width:3243;height:3192" coordorigin="3050,12648" coordsize="3243,3192">
              <v:shape style="position:absolute;left:3050;top:12648;width:3243;height:3192" coordorigin="3050,12648" coordsize="3243,3192" path="m3324,12648l3050,12648,3050,15840,6293,15840,6293,15617,6293,15194,6290,14813,6283,14472,6269,14168,6247,13901,6213,13667,6166,13464,6103,13290,6022,13142,5922,13019,5799,12919,5652,12838,5478,12776,5275,12728,5040,12695,4773,12672,4470,12658,4128,12651,3324,12648e" filled="t" fillcolor="#5397B8" stroked="f">
                <v:path arrowok="t"/>
                <v:fill/>
              </v:shape>
              <v:shape style="position:absolute;left:0;top:12648;width:3050;height:3192" type="#_x0000_t75">
                <v:imagedata r:id="rId45" o:title=""/>
              </v:shape>
              <v:shape style="position:absolute;left:0;top:12648;width:3050;height:3192" type="#_x0000_t75">
                <v:imagedata r:id="rId46" o:title=""/>
              </v:shape>
            </v:group>
            <v:group style="position:absolute;left:2814;top:15711;width:258;height:129" coordorigin="2814,15711" coordsize="258,129">
              <v:shape style="position:absolute;left:2814;top:15711;width:258;height:129" coordorigin="2814,15711" coordsize="258,129" path="m2943,15711l2814,15840,3072,15840,2943,15711e" filled="t" fillcolor="#5AB451" stroked="f">
                <v:path arrowok="t"/>
                <v:fill/>
              </v:shape>
            </v:group>
            <v:group style="position:absolute;left:0;top:11524;width:4161;height:4188" coordorigin="0,11524" coordsize="4161,4188">
              <v:shape style="position:absolute;left:0;top:11524;width:4161;height:4188" coordorigin="0,11524" coordsize="4161,4188" path="m1552,11524l1443,11534,1332,11567,1217,11621,1095,11697,965,11795,823,11914,669,12055,500,12217,313,12402,0,12714,0,12768,2943,15711,3283,15372,3467,15185,3629,15015,3770,14861,3890,14720,3987,14589,4063,14467,4117,14352,4150,14241,4161,14132,4150,14024,4117,13913,4063,13797,3987,13676,3890,13545,3770,13404,3629,13249,3467,13080,3283,12893,2791,12402,2604,12217,2435,12055,2281,11914,2139,11795,2009,11697,1887,11621,1772,11567,1661,11534,1552,11524e" filled="t" fillcolor="#5397B8" stroked="f">
                <v:path arrowok="t"/>
                <v:fill/>
              </v:shape>
              <v:shape style="position:absolute;left:0;top:12768;width:2943;height:3072" type="#_x0000_t75">
                <v:imagedata r:id="rId47" o:title=""/>
              </v:shape>
              <v:shape style="position:absolute;left:0;top:12768;width:2943;height:3072" type="#_x0000_t75">
                <v:imagedata r:id="rId48" o:title=""/>
              </v:shape>
            </v:group>
            <v:group style="position:absolute;left:9360;top:12553;width:809;height:809" coordorigin="9360,12553" coordsize="809,809">
              <v:shape style="position:absolute;left:9360;top:12553;width:809;height:809" coordorigin="9360,12553" coordsize="809,809" path="m9864,12553l9799,12572,9723,12629,9660,12687,9529,12818,9462,12887,9412,12944,9368,13015,9360,13058,9362,13079,9393,13146,9435,13198,9494,13261,9595,13363,10169,12789,10103,12723,10034,12656,9977,12606,9906,12562,9864,12553e" filled="t" fillcolor="#5AB451" stroked="f">
                <v:path arrowok="t"/>
                <v:fill/>
              </v:shape>
            </v:group>
            <v:group style="position:absolute;left:10169;top:12553;width:809;height:809" coordorigin="10169,12553" coordsize="809,809">
              <v:shape style="position:absolute;left:10169;top:12553;width:809;height:809" coordorigin="10169,12553" coordsize="809,809" path="m10474,12553l10409,12572,10333,12629,10271,12687,10169,12789,10743,13363,10808,13297,10875,13228,10926,13171,10970,13100,10978,13058,10976,13036,10945,12969,10903,12917,10844,12854,10713,12723,10645,12656,10587,12606,10516,12562,10474,12553e" filled="t" fillcolor="#F68631" stroked="f">
                <v:path arrowok="t"/>
                <v:fill/>
              </v:shape>
            </v:group>
            <v:group style="position:absolute;left:10169;top:13363;width:809;height:809" coordorigin="10169,13363" coordsize="809,809">
              <v:shape style="position:absolute;left:10169;top:13363;width:809;height:809" coordorigin="10169,13363" coordsize="809,809" path="m10743,13363l10169,13937,10234,14002,10271,14038,10333,14096,10386,14138,10453,14170,10474,14172,10495,14170,10562,14138,10615,14096,10677,14038,10808,13907,10875,13838,10926,13781,10970,13710,10978,13668,10976,13647,10945,13579,10903,13527,10844,13464,10743,13363e" filled="t" fillcolor="#E62E92" stroked="f">
                <v:path arrowok="t"/>
                <v:fill/>
              </v:shape>
            </v:group>
            <v:group style="position:absolute;left:9360;top:13363;width:809;height:809" coordorigin="9360,13363" coordsize="809,809">
              <v:shape style="position:absolute;left:9360;top:13363;width:809;height:809" coordorigin="9360,13363" coordsize="809,809" path="m9595,13363l9529,13428,9462,13497,9412,13554,9368,13625,9360,13668,9362,13689,9393,13756,9435,13808,9494,13871,9624,14002,9693,14069,9750,14119,9821,14163,9864,14172,9885,14170,9952,14138,10005,14096,10067,14038,10169,13937,9595,13363e" filled="t" fillcolor="#5397B8" stroked="f">
                <v:path arrowok="t"/>
                <v:fill/>
              </v:shape>
              <v:shape style="position:absolute;left:9595;top:12789;width:1148;height:1148" type="#_x0000_t75">
                <v:imagedata r:id="rId49" o:title=""/>
              </v:shape>
              <v:shape style="position:absolute;left:9595;top:12789;width:1148;height:1148" type="#_x0000_t75">
                <v:imagedata r:id="rId50" o:title=""/>
              </v:shape>
              <v:shape style="position:absolute;left:9521;top:14368;width:1481;height:438" type="#_x0000_t75">
                <v:imagedata r:id="rId51" o:title=""/>
              </v:shape>
              <v:shape style="position:absolute;left:1910;top:3455;width:9143;height:6858" type="#_x0000_t75">
                <v:imagedata r:id="rId52" o:title=""/>
              </v:shape>
              <v:shape style="position:absolute;left:1910;top:10575;width:5544;height:4092" type="#_x0000_t75">
                <v:imagedata r:id="rId5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8" w:after="0" w:line="240" w:lineRule="auto"/>
        <w:ind w:right="99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727677"/>
          <w:spacing w:val="-2"/>
          <w:w w:val="90"/>
        </w:rPr>
        <w:t>Dan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color w:val="727677"/>
          <w:spacing w:val="-18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727677"/>
          <w:spacing w:val="-2"/>
          <w:w w:val="90"/>
        </w:rPr>
        <w:t>l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color w:val="727677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727677"/>
          <w:spacing w:val="-2"/>
          <w:w w:val="90"/>
        </w:rPr>
        <w:t>cad</w:t>
      </w:r>
      <w:r>
        <w:rPr>
          <w:rFonts w:ascii="Arial" w:hAnsi="Arial" w:cs="Arial" w:eastAsia="Arial"/>
          <w:sz w:val="22"/>
          <w:szCs w:val="22"/>
          <w:color w:val="727677"/>
          <w:spacing w:val="-4"/>
          <w:w w:val="90"/>
        </w:rPr>
        <w:t>r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727677"/>
          <w:spacing w:val="-2"/>
          <w:w w:val="95"/>
        </w:rPr>
        <w:t>de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right"/>
        <w:spacing w:after="0"/>
        <w:sectPr>
          <w:pgSz w:w="12240" w:h="15840"/>
          <w:pgMar w:top="1480" w:bottom="280" w:left="1720" w:right="120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751" coordorigin="0,0" coordsize="12240,15840">
            <v:shape style="position:absolute;left:0;top:0;width:12240;height:15840" type="#_x0000_t75">
              <v:imagedata r:id="rId54" o:title=""/>
            </v:shape>
            <v:group style="position:absolute;left:2143;top:5743;width:10097;height:10097" coordorigin="2143,5743" coordsize="10097,10097">
              <v:shape style="position:absolute;left:2143;top:5743;width:10097;height:10097" coordorigin="2143,5743" coordsize="10097,10097" path="m12240,5743l2143,15840,3832,15840,12240,7432,12240,5743e" filled="t" fillcolor="#F68631" stroked="f">
                <v:path arrowok="t"/>
                <v:fill/>
              </v:shape>
            </v:group>
            <v:group style="position:absolute;left:0;top:0;width:12240;height:13878" coordorigin="0,0" coordsize="12240,13878">
              <v:shape style="position:absolute;left:0;top:0;width:12240;height:13878" coordorigin="0,0" coordsize="12240,13878" path="m12189,0l0,12189,0,13878,12240,1638,12240,0,12189,0e" filled="t" fillcolor="#5AB451" stroked="f">
                <v:path arrowok="t"/>
                <v:fill/>
              </v:shape>
            </v:group>
            <v:group style="position:absolute;left:0;top:1880;width:12240;height:13930" coordorigin="0,1880" coordsize="12240,13930">
              <v:shape style="position:absolute;left:0;top:1880;width:12240;height:13930" coordorigin="0,1880" coordsize="12240,13930" path="m12240,1880l0,14120,0,15810,12240,3570,12240,1880e" filled="t" fillcolor="#E62E92" stroked="f">
                <v:path arrowok="t"/>
                <v:fill/>
              </v:shape>
            </v:group>
            <v:group style="position:absolute;left:211;top:3811;width:12029;height:12029" coordorigin="211,3811" coordsize="12029,12029">
              <v:shape style="position:absolute;left:211;top:3811;width:12029;height:12029" coordorigin="211,3811" coordsize="12029,12029" path="m12240,3811l211,15840,1901,15840,12240,5501,12240,3811e" filled="t" fillcolor="#5397B8" stroked="f">
                <v:path arrowok="t"/>
                <v:fill/>
              </v:shape>
            </v:group>
            <v:group style="position:absolute;left:0;top:9405;width:3050;height:3243" coordorigin="0,9405" coordsize="3050,3243">
              <v:shape style="position:absolute;left:0;top:9405;width:3050;height:3243" coordorigin="0,9405" coordsize="3050,3243" path="m81,9405l0,9405,0,12648,3050,12648,3050,12375,3050,11951,3047,11570,3040,11229,3026,10926,3004,10658,2970,10424,2923,10221,2860,10047,2780,9899,2679,9777,2556,9676,2409,9596,2235,9533,2032,9486,1798,9452,1530,9429,1227,9415,886,9408,81,9405e" filled="t" fillcolor="#E62E92" stroked="f">
                <v:path arrowok="t"/>
                <v:fill/>
              </v:shape>
            </v:group>
            <v:group style="position:absolute;left:3050;top:12648;width:3243;height:3192" coordorigin="3050,12648" coordsize="3243,3192">
              <v:shape style="position:absolute;left:3050;top:12648;width:3243;height:3192" coordorigin="3050,12648" coordsize="3243,3192" path="m3324,12648l3050,12648,3050,15840,6293,15840,6293,15617,6293,15194,6290,14813,6283,14472,6269,14168,6247,13901,6213,13667,6166,13464,6103,13290,6022,13142,5922,13019,5799,12919,5652,12838,5478,12776,5275,12728,5040,12695,4773,12672,4470,12658,4128,12651,3324,12648e" filled="t" fillcolor="#5397B8" stroked="f">
                <v:path arrowok="t"/>
                <v:fill/>
              </v:shape>
              <v:shape style="position:absolute;left:0;top:12648;width:3050;height:3192" type="#_x0000_t75">
                <v:imagedata r:id="rId55" o:title=""/>
              </v:shape>
              <v:shape style="position:absolute;left:0;top:12648;width:3050;height:3192" type="#_x0000_t75">
                <v:imagedata r:id="rId56" o:title=""/>
              </v:shape>
            </v:group>
            <v:group style="position:absolute;left:2814;top:15711;width:258;height:129" coordorigin="2814,15711" coordsize="258,129">
              <v:shape style="position:absolute;left:2814;top:15711;width:258;height:129" coordorigin="2814,15711" coordsize="258,129" path="m2943,15711l2814,15840,3072,15840,2943,15711e" filled="t" fillcolor="#5AB451" stroked="f">
                <v:path arrowok="t"/>
                <v:fill/>
              </v:shape>
            </v:group>
            <v:group style="position:absolute;left:0;top:11524;width:4161;height:4188" coordorigin="0,11524" coordsize="4161,4188">
              <v:shape style="position:absolute;left:0;top:11524;width:4161;height:4188" coordorigin="0,11524" coordsize="4161,4188" path="m1552,11524l1443,11534,1332,11567,1217,11621,1095,11697,965,11795,823,11914,669,12055,500,12217,313,12402,0,12714,0,12768,2943,15711,3283,15372,3467,15185,3629,15015,3770,14861,3890,14720,3987,14589,4063,14467,4117,14352,4150,14241,4161,14132,4150,14024,4117,13913,4063,13797,3987,13675,3890,13545,3770,13404,3629,13249,3467,13080,3283,12893,2791,12402,2604,12217,2435,12055,2281,11914,2139,11795,2009,11697,1887,11621,1772,11567,1661,11534,1552,11524e" filled="t" fillcolor="#5397B8" stroked="f">
                <v:path arrowok="t"/>
                <v:fill/>
              </v:shape>
              <v:shape style="position:absolute;left:0;top:12768;width:2943;height:3072" type="#_x0000_t75">
                <v:imagedata r:id="rId57" o:title=""/>
              </v:shape>
              <v:shape style="position:absolute;left:0;top:12768;width:2943;height:3072" type="#_x0000_t75">
                <v:imagedata r:id="rId58" o:title=""/>
              </v:shape>
              <v:shape style="position:absolute;left:3203;top:1425;width:601;height:603" type="#_x0000_t75">
                <v:imagedata r:id="rId59" o:title=""/>
              </v:shape>
            </v:group>
            <v:group style="position:absolute;left:3012;top:1435;width:2;height:584" coordorigin="3012,1435" coordsize="2,584">
              <v:shape style="position:absolute;left:3012;top:1435;width:2;height:584" coordorigin="3012,1435" coordsize="0,584" path="m3012,1435l3012,2019e" filled="f" stroked="t" strokeweight=".511pt" strokecolor="#9EA3AB">
                <v:path arrowok="t"/>
              </v:shape>
            </v:group>
            <v:group style="position:absolute;left:1458;top:1956;width:55;height:62" coordorigin="1458,1956" coordsize="55,62">
              <v:shape style="position:absolute;left:1458;top:1956;width:55;height:62" coordorigin="1458,1956" coordsize="55,62" path="m1500,1956l1484,1956,1465,1966,1458,1987,1458,1991,1468,2010,1488,2018,1500,2018,1506,2014,1512,2008,1477,2008,1469,1998,1469,1975,1477,1965,1512,1965,1512,1965,1506,1960,1500,1956e" filled="t" fillcolor="#131718" stroked="f">
                <v:path arrowok="t"/>
                <v:fill/>
              </v:shape>
              <v:shape style="position:absolute;left:1458;top:1956;width:55;height:62" coordorigin="1458,1956" coordsize="55,62" path="m1506,2000l1501,2005,1496,2008,1512,2008,1513,2007,1506,2000e" filled="t" fillcolor="#131718" stroked="f">
                <v:path arrowok="t"/>
                <v:fill/>
              </v:shape>
              <v:shape style="position:absolute;left:1458;top:1956;width:55;height:62" coordorigin="1458,1956" coordsize="55,62" path="m1512,1965l1495,1965,1501,1968,1505,1973,1512,1965e" filled="t" fillcolor="#131718" stroked="f">
                <v:path arrowok="t"/>
                <v:fill/>
              </v:shape>
            </v:group>
            <v:group style="position:absolute;left:1524;top:1957;width:11;height:60" coordorigin="1524,1957" coordsize="11,60">
              <v:shape style="position:absolute;left:1524;top:1957;width:11;height:60" coordorigin="1524,1957" coordsize="11,60" path="m1524,1987l1535,1987e" filled="f" stroked="t" strokeweight="3.094pt" strokecolor="#131718">
                <v:path arrowok="t"/>
              </v:shape>
            </v:group>
            <v:group style="position:absolute;left:1550;top:1957;width:51;height:61" coordorigin="1550,1957" coordsize="51,61">
              <v:shape style="position:absolute;left:1550;top:1957;width:51;height:61" coordorigin="1550,1957" coordsize="51,61" path="m1560,1957l1550,1957,1550,2009,1560,2018,1591,2018,1601,2009,1601,2008,1566,2008,1560,2002,1560,1957e" filled="t" fillcolor="#131718" stroked="f">
                <v:path arrowok="t"/>
                <v:fill/>
              </v:shape>
              <v:shape style="position:absolute;left:1550;top:1957;width:51;height:61" coordorigin="1550,1957" coordsize="51,61" path="m1601,1957l1590,1957,1590,2002,1585,2008,1601,2008,1601,1957e" filled="t" fillcolor="#131718" stroked="f">
                <v:path arrowok="t"/>
                <v:fill/>
              </v:shape>
            </v:group>
            <v:group style="position:absolute;left:1615;top:1957;width:54;height:60" coordorigin="1615,1957" coordsize="54,60">
              <v:shape style="position:absolute;left:1615;top:1957;width:54;height:60" coordorigin="1615,1957" coordsize="54,60" path="m1638,1957l1615,1957,1615,2017,1642,2016,1661,2007,1626,2007,1626,1966,1661,1966,1659,1964,1638,1957e" filled="t" fillcolor="#131718" stroked="f">
                <v:path arrowok="t"/>
                <v:fill/>
              </v:shape>
              <v:shape style="position:absolute;left:1615;top:1957;width:54;height:60" coordorigin="1615,1957" coordsize="54,60" path="m1661,1966l1650,1966,1659,1975,1659,1999,1650,2007,1661,2007,1662,2007,1670,1987,1669,1983,1661,1966e" filled="t" fillcolor="#131718" stroked="f">
                <v:path arrowok="t"/>
                <v:fill/>
              </v:shape>
            </v:group>
            <v:group style="position:absolute;left:1673;top:1956;width:62;height:60" coordorigin="1673,1956" coordsize="62,60">
              <v:shape style="position:absolute;left:1673;top:1956;width:62;height:60" coordorigin="1673,1956" coordsize="62,60" path="m1709,1956l1699,1956,1673,2017,1684,2017,1690,2002,1729,2002,1725,1993,1694,1993,1704,1969,1715,1969,1709,1956e" filled="t" fillcolor="#131718" stroked="f">
                <v:path arrowok="t"/>
                <v:fill/>
              </v:shape>
              <v:shape style="position:absolute;left:1673;top:1956;width:62;height:60" coordorigin="1673,1956" coordsize="62,60" path="m1729,2002l1718,2002,1724,2017,1735,2017,1729,2002e" filled="t" fillcolor="#131718" stroked="f">
                <v:path arrowok="t"/>
                <v:fill/>
              </v:shape>
              <v:shape style="position:absolute;left:1673;top:1956;width:62;height:60" coordorigin="1673,1956" coordsize="62,60" path="m1715,1969l1704,1969,1714,1993,1725,1993,1715,1969e" filled="t" fillcolor="#131718" stroked="f">
                <v:path arrowok="t"/>
                <v:fill/>
              </v:shape>
            </v:group>
            <v:group style="position:absolute;left:1746;top:1957;width:54;height:60" coordorigin="1746,1957" coordsize="54,60">
              <v:shape style="position:absolute;left:1746;top:1957;width:54;height:60" coordorigin="1746,1957" coordsize="54,60" path="m1768,1957l1746,1957,1746,2017,1773,2016,1792,2007,1756,2007,1756,1966,1791,1966,1790,1964,1768,1957e" filled="t" fillcolor="#131718" stroked="f">
                <v:path arrowok="t"/>
                <v:fill/>
              </v:shape>
              <v:shape style="position:absolute;left:1746;top:1957;width:54;height:60" coordorigin="1746,1957" coordsize="54,60" path="m1791,1966l1781,1966,1789,1975,1789,1999,1781,2007,1792,2007,1792,2007,1800,1987,1800,1982,1791,1966e" filled="t" fillcolor="#131718" stroked="f">
                <v:path arrowok="t"/>
                <v:fill/>
              </v:shape>
            </v:group>
            <v:group style="position:absolute;left:1838;top:1957;width:54;height:60" coordorigin="1838,1957" coordsize="54,60">
              <v:shape style="position:absolute;left:1838;top:1957;width:54;height:60" coordorigin="1838,1957" coordsize="54,60" path="m1861,1957l1838,1957,1838,2017,1865,2016,1884,2007,1849,2007,1849,1966,1883,1966,1882,1964,1861,1957e" filled="t" fillcolor="#131718" stroked="f">
                <v:path arrowok="t"/>
                <v:fill/>
              </v:shape>
              <v:shape style="position:absolute;left:1838;top:1957;width:54;height:60" coordorigin="1838,1957" coordsize="54,60" path="m1883,1966l1873,1966,1881,1975,1881,1999,1873,2007,1884,2007,1885,2007,1892,1987,1892,1983,1883,1966e" filled="t" fillcolor="#131718" stroked="f">
                <v:path arrowok="t"/>
                <v:fill/>
              </v:shape>
            </v:group>
            <v:group style="position:absolute;left:1905;top:1957;width:45;height:60" coordorigin="1905,1957" coordsize="45,60">
              <v:shape style="position:absolute;left:1905;top:1957;width:45;height:60" coordorigin="1905,1957" coordsize="45,60" path="m1950,1957l1905,1957,1905,2017,1950,2017,1950,2007,1916,2007,1916,1991,1946,1991,1946,1982,1916,1982,1916,1966,1950,1966,1950,1957e" filled="t" fillcolor="#131718" stroked="f">
                <v:path arrowok="t"/>
                <v:fill/>
              </v:shape>
            </v:group>
            <v:group style="position:absolute;left:1988;top:1957;width:59;height:60" coordorigin="1988,1957" coordsize="59,60">
              <v:shape style="position:absolute;left:1988;top:1957;width:59;height:60" coordorigin="1988,1957" coordsize="59,60" path="m1999,1957l1988,1957,1988,2017,1998,2017,1998,1974,2010,1974,1999,1957e" filled="t" fillcolor="#131718" stroked="f">
                <v:path arrowok="t"/>
                <v:fill/>
              </v:shape>
              <v:shape style="position:absolute;left:1988;top:1957;width:59;height:60" coordorigin="1988,1957" coordsize="59,60" path="m2047,1974l2036,1974,2036,2017,2047,2017,2047,1974e" filled="t" fillcolor="#131718" stroked="f">
                <v:path arrowok="t"/>
                <v:fill/>
              </v:shape>
              <v:shape style="position:absolute;left:1988;top:1957;width:59;height:60" coordorigin="1988,1957" coordsize="59,60" path="m2010,1974l1998,1974,2017,2002,2018,2002,2029,1985,2018,1985,2010,1974e" filled="t" fillcolor="#131718" stroked="f">
                <v:path arrowok="t"/>
                <v:fill/>
              </v:shape>
              <v:shape style="position:absolute;left:1988;top:1957;width:59;height:60" coordorigin="1988,1957" coordsize="59,60" path="m2047,1957l2036,1957,2018,1985,2029,1985,2036,1974,2047,1974,2047,1957e" filled="t" fillcolor="#131718" stroked="f">
                <v:path arrowok="t"/>
                <v:fill/>
              </v:shape>
            </v:group>
            <v:group style="position:absolute;left:2062;top:1938;width:34;height:79" coordorigin="2062,1938" coordsize="34,79">
              <v:shape style="position:absolute;left:2062;top:1938;width:34;height:79" coordorigin="2062,1938" coordsize="34,79" path="m2087,1938l2078,1952,2086,1952,2097,1942,2087,1938e" filled="t" fillcolor="#131718" stroked="f">
                <v:path arrowok="t"/>
                <v:fill/>
              </v:shape>
              <v:shape style="position:absolute;left:2062;top:1938;width:34;height:79" coordorigin="2062,1938" coordsize="34,79" path="m2107,1957l2062,1957,2062,2017,2107,2017,2107,2007,2073,2007,2073,1991,2103,1991,2103,1982,2073,1982,2073,1966,2107,1966,2107,1957e" filled="t" fillcolor="#131718" stroked="f">
                <v:path arrowok="t"/>
                <v:fill/>
              </v:shape>
            </v:group>
            <v:group style="position:absolute;left:2115;top:1957;width:56;height:60" coordorigin="2115,1957" coordsize="56,60">
              <v:shape style="position:absolute;left:2115;top:1957;width:56;height:60" coordorigin="2115,1957" coordsize="56,60" path="m2128,1957l2116,1957,2137,1986,2115,2017,2127,2017,2143,1994,2155,1994,2149,1986,2155,1978,2143,1978,2128,1957e" filled="t" fillcolor="#131718" stroked="f">
                <v:path arrowok="t"/>
                <v:fill/>
              </v:shape>
              <v:shape style="position:absolute;left:2115;top:1957;width:56;height:60" coordorigin="2115,1957" coordsize="56,60" path="m2155,1994l2143,1994,2159,2017,2171,2017,2155,1994e" filled="t" fillcolor="#131718" stroked="f">
                <v:path arrowok="t"/>
                <v:fill/>
              </v:shape>
              <v:shape style="position:absolute;left:2115;top:1957;width:56;height:60" coordorigin="2115,1957" coordsize="56,60" path="m2170,1957l2158,1957,2143,1978,2155,1978,2170,1957e" filled="t" fillcolor="#131718" stroked="f">
                <v:path arrowok="t"/>
                <v:fill/>
              </v:shape>
            </v:group>
            <v:group style="position:absolute;left:2183;top:1957;width:11;height:60" coordorigin="2183,1957" coordsize="11,60">
              <v:shape style="position:absolute;left:2183;top:1957;width:11;height:60" coordorigin="2183,1957" coordsize="11,60" path="m2183,1987l2193,1987e" filled="f" stroked="t" strokeweight="3.094pt" strokecolor="#131718">
                <v:path arrowok="t"/>
              </v:shape>
            </v:group>
            <v:group style="position:absolute;left:2206;top:1956;width:55;height:62" coordorigin="2206,1956" coordsize="55,62">
              <v:shape style="position:absolute;left:2206;top:1956;width:55;height:62" coordorigin="2206,1956" coordsize="55,62" path="m2248,1956l2233,1956,2214,1966,2206,1987,2207,1991,2216,2010,2237,2018,2248,2018,2255,2014,2260,2008,2226,2008,2217,1998,2217,1975,2226,1965,2260,1965,2261,1965,2255,1960,2248,1956e" filled="t" fillcolor="#131718" stroked="f">
                <v:path arrowok="t"/>
                <v:fill/>
              </v:shape>
              <v:shape style="position:absolute;left:2206;top:1956;width:55;height:62" coordorigin="2206,1956" coordsize="55,62" path="m2254,2000l2249,2005,2245,2008,2260,2008,2261,2007,2254,2000e" filled="t" fillcolor="#131718" stroked="f">
                <v:path arrowok="t"/>
                <v:fill/>
              </v:shape>
              <v:shape style="position:absolute;left:2206;top:1956;width:55;height:62" coordorigin="2206,1956" coordsize="55,62" path="m2260,1965l2244,1965,2249,1968,2254,1973,2260,1965e" filled="t" fillcolor="#131718" stroked="f">
                <v:path arrowok="t"/>
                <v:fill/>
              </v:shape>
            </v:group>
            <v:group style="position:absolute;left:2268;top:1956;width:63;height:61" coordorigin="2268,1956" coordsize="63,61">
              <v:shape style="position:absolute;left:2268;top:1956;width:63;height:61" coordorigin="2268,1956" coordsize="63,61" path="m2294,1956l2275,1967,2268,1987,2269,1995,2280,2011,2304,2017,2321,2008,2287,2008,2279,1999,2279,1975,2287,1965,2320,1965,2318,1962,2294,1956e" filled="t" fillcolor="#131718" stroked="f">
                <v:path arrowok="t"/>
                <v:fill/>
              </v:shape>
              <v:shape style="position:absolute;left:2268;top:1956;width:63;height:61" coordorigin="2268,1956" coordsize="63,61" path="m2320,1965l2311,1965,2319,1975,2319,1999,2311,2008,2321,2008,2323,2007,2330,1987,2329,1979,2320,1965e" filled="t" fillcolor="#131718" stroked="f">
                <v:path arrowok="t"/>
                <v:fill/>
              </v:shape>
            </v:group>
            <v:group style="position:absolute;left:997;top:1435;width:380;height:436" coordorigin="997,1435" coordsize="380,436">
              <v:shape style="position:absolute;left:997;top:1435;width:380;height:436" coordorigin="997,1435" coordsize="380,436" path="m1204,1435l1137,1447,1081,1478,1036,1525,1007,1584,997,1653,997,1662,1007,1723,1033,1778,1074,1824,1126,1855,1185,1870,1207,1871,1209,1871,1275,1861,1328,1835,1195,1835,1173,1832,1114,1807,1069,1761,1042,1700,1036,1653,1037,1637,1058,1563,1099,1509,1171,1475,1215,1470,1331,1470,1325,1467,1251,1439,1229,1436,1204,1435e" filled="t" fillcolor="#131718" stroked="f">
                <v:path arrowok="t"/>
                <v:fill/>
              </v:shape>
              <v:shape style="position:absolute;left:997;top:1435;width:380;height:436" coordorigin="997,1435" coordsize="380,436" path="m1350,1770l1294,1814,1218,1835,1195,1835,1328,1835,1332,1833,1353,1817,1374,1798,1377,1795,1350,1770e" filled="t" fillcolor="#131718" stroked="f">
                <v:path arrowok="t"/>
                <v:fill/>
              </v:shape>
              <v:shape style="position:absolute;left:997;top:1435;width:380;height:436" coordorigin="997,1435" coordsize="380,436" path="m1331,1470l1215,1470,1230,1471,1247,1474,1303,1497,1347,1533,1374,1505,1371,1502,1356,1489,1341,1477,1331,1470e" filled="t" fillcolor="#131718" stroked="f">
                <v:path arrowok="t"/>
                <v:fill/>
              </v:shape>
            </v:group>
            <v:group style="position:absolute;left:1458;top:1442;width:272;height:423" coordorigin="1458,1442" coordsize="272,423">
              <v:shape style="position:absolute;left:1458;top:1442;width:272;height:423" coordorigin="1458,1442" coordsize="272,423" path="m1600,1442l1458,1442,1458,1865,1600,1865,1617,1864,1678,1853,1729,1829,1496,1829,1496,1477,1730,1477,1713,1468,1693,1459,1672,1451,1649,1446,1625,1443,1600,1442e" filled="t" fillcolor="#131718" stroked="f">
                <v:path arrowok="t"/>
                <v:fill/>
              </v:shape>
            </v:group>
            <v:group style="position:absolute;left:1496;top:1477;width:328;height:351" coordorigin="1496,1477" coordsize="328,351">
              <v:shape style="position:absolute;left:1496;top:1477;width:328;height:351" coordorigin="1496,1477" coordsize="328,351" path="m1730,1477l1496,1477,1617,1478,1637,1481,1711,1511,1757,1555,1780,1611,1785,1653,1784,1672,1768,1731,1732,1781,1664,1820,1600,1829,1729,1829,1778,1786,1809,1734,1823,1674,1824,1653,1824,1643,1811,1577,1780,1521,1732,1479,1730,1477e" filled="t" fillcolor="#131718" stroked="f">
                <v:path arrowok="t"/>
                <v:fill/>
              </v:shape>
            </v:group>
            <v:group style="position:absolute;left:1907;top:1441;width:424;height:423" coordorigin="1907,1441" coordsize="424,423">
              <v:shape style="position:absolute;left:1907;top:1441;width:424;height:423" coordorigin="1907,1441" coordsize="424,423" path="m2007,1441l1907,1441,1907,1865,1998,1865,1998,1590,2099,1590,2007,1441e" filled="t" fillcolor="#E71C88" stroked="f">
                <v:path arrowok="t"/>
                <v:fill/>
              </v:shape>
              <v:shape style="position:absolute;left:1907;top:1441;width:424;height:423" coordorigin="1907,1441" coordsize="424,423" path="m2330,1588l2237,1588,2237,1865,2330,1865,2330,1588e" filled="t" fillcolor="#E71C88" stroked="f">
                <v:path arrowok="t"/>
                <v:fill/>
              </v:shape>
              <v:shape style="position:absolute;left:1907;top:1441;width:424;height:423" coordorigin="1907,1441" coordsize="424,423" path="m2099,1590l1998,1590,2116,1769,2118,1769,2216,1620,2118,1620,2099,1590e" filled="t" fillcolor="#E71C88" stroked="f">
                <v:path arrowok="t"/>
                <v:fill/>
              </v:shape>
              <v:shape style="position:absolute;left:1907;top:1441;width:424;height:423" coordorigin="1907,1441" coordsize="424,423" path="m2330,1441l2230,1441,2118,1620,2216,1620,2237,1588,2330,1588,2330,1441e" filled="t" fillcolor="#E71C88" stroked="f">
                <v:path arrowok="t"/>
                <v:fill/>
              </v:shape>
            </v:group>
            <v:group style="position:absolute;left:2403;top:1441;width:405;height:423" coordorigin="2403,1441" coordsize="405,423">
              <v:shape style="position:absolute;left:2403;top:1441;width:405;height:423" coordorigin="2403,1441" coordsize="405,423" path="m2518,1441l2409,1441,2550,1649,2403,1865,2508,1865,2604,1720,2709,1720,2660,1648,2708,1579,2607,1579,2518,1441e" filled="t" fillcolor="#E71C88" stroked="f">
                <v:path arrowok="t"/>
                <v:fill/>
              </v:shape>
              <v:shape style="position:absolute;left:2403;top:1441;width:405;height:423" coordorigin="2403,1441" coordsize="405,423" path="m2709,1720l2604,1720,2699,1865,2808,1865,2709,1720e" filled="t" fillcolor="#E71C88" stroked="f">
                <v:path arrowok="t"/>
                <v:fill/>
              </v:shape>
              <v:shape style="position:absolute;left:2403;top:1441;width:405;height:423" coordorigin="2403,1441" coordsize="405,423" path="m2802,1441l2696,1441,2607,1579,2708,1579,2802,1441e" filled="t" fillcolor="#E71C88" stroked="f">
                <v:path arrowok="t"/>
                <v:fill/>
              </v:shape>
            </v:group>
            <v:group style="position:absolute;left:997;top:2603;width:10232;height:2" coordorigin="997,2603" coordsize="10232,2">
              <v:shape style="position:absolute;left:997;top:2603;width:10232;height:2" coordorigin="997,2603" coordsize="10232,0" path="m997,2603l11229,2603e" filled="f" stroked="t" strokeweight=".567pt" strokecolor="#727677">
                <v:path arrowok="t"/>
              </v:shape>
              <v:shape style="position:absolute;left:5125;top:1438;width:590;height:466" type="#_x0000_t75">
                <v:imagedata r:id="rId60" o:title=""/>
              </v:shape>
              <v:shape style="position:absolute;left:5825;top:1423;width:1387;height:628" type="#_x0000_t75">
                <v:imagedata r:id="rId61" o:title=""/>
              </v:shape>
              <v:shape style="position:absolute;left:9089;top:1893;width:2036;height:197" type="#_x0000_t75">
                <v:imagedata r:id="rId62" o:title=""/>
              </v:shape>
            </v:group>
            <v:group style="position:absolute;left:9098;top:1359;width:2142;height:402" coordorigin="9098,1359" coordsize="2142,402">
              <v:shape style="position:absolute;left:9098;top:1359;width:2142;height:402" coordorigin="9098,1359" coordsize="2142,402" path="m9240,1473l9175,1483,9126,1519,9100,1583,9098,1611,9100,1642,9125,1712,9171,1750,9209,1760,9235,1759,9295,1740,9322,1717,9311,1704,9233,1704,9209,1702,9189,1695,9174,1683,9163,1665,9156,1642,9157,1607,9181,1544,9213,1530,9309,1530,9327,1521,9313,1507,9298,1494,9280,1484,9261,1477,9240,1473e" filled="t" fillcolor="#5397B8" stroked="f">
                <v:path arrowok="t"/>
                <v:fill/>
              </v:shape>
              <v:shape style="position:absolute;left:9098;top:1359;width:2142;height:402" coordorigin="9098,1359" coordsize="2142,402" path="m9285,1675l9271,1689,9253,1699,9233,1704,9311,1704,9285,16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9309,1530l9213,1530,9239,1531,9259,1537,9274,1547,9309,1530e" filled="t" fillcolor="#5397B8" stroked="f">
                <v:path arrowok="t"/>
                <v:fill/>
              </v:shape>
              <v:shape style="position:absolute;left:9098;top:1359;width:2142;height:402" coordorigin="9098,1359" coordsize="2142,402" path="m9424,1475l9367,1475,9367,1663,9391,1730,9445,1760,9471,1759,9493,1755,9511,1748,9525,1738,9536,1728,9592,1728,9592,1704,9483,1704,9460,1701,9442,1690,9429,1673,9424,1650,9424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9592,1728l9536,1728,9536,1758,9592,1758,9592,1728e" filled="t" fillcolor="#5397B8" stroked="f">
                <v:path arrowok="t"/>
                <v:fill/>
              </v:shape>
              <v:shape style="position:absolute;left:9098;top:1359;width:2142;height:402" coordorigin="9098,1359" coordsize="2142,402" path="m9592,1475l9536,1475,9536,1643,9532,1669,9521,1687,9504,1699,9483,1704,9592,1704,9592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9706,1361l9649,1361,9649,1689,9679,1748,9747,1758,9747,1704,9713,1704,9706,1698,9706,1361e" filled="t" fillcolor="#5397B8" stroked="f">
                <v:path arrowok="t"/>
                <v:fill/>
              </v:shape>
              <v:shape style="position:absolute;left:9098;top:1359;width:2142;height:402" coordorigin="9098,1359" coordsize="2142,402" path="m9853,1519l9796,1519,9796,1688,9825,1747,9894,1758,9894,1704,9859,1704,9853,1699,9853,1519e" filled="t" fillcolor="#5397B8" stroked="f">
                <v:path arrowok="t"/>
                <v:fill/>
              </v:shape>
              <v:shape style="position:absolute;left:9098;top:1359;width:2142;height:402" coordorigin="9098,1359" coordsize="2142,402" path="m9894,1475l9768,1475,9768,1519,9894,1519,9894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9853,1389l9796,1389,9796,1475,9853,1475,9853,1389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005,1475l9948,1475,9948,1663,9972,1730,10026,1760,10053,1759,10074,1755,10092,1748,10106,1738,10117,1728,10174,1728,10174,1704,10064,1704,10041,1701,10023,1690,10011,1673,10005,1650,10005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174,1728l10117,1728,10117,1758,10174,1758,10174,1728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174,1475l10117,1475,10117,1643,10113,1669,10102,1687,10085,1699,10064,1704,10174,1704,10174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282,1475l10225,1475,10225,1758,10282,1758,10282,1588,10286,1561,10298,1543,10316,1532,10336,1529,10385,1529,10405,1505,10282,1505,10282,1475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385,1529l10336,1529,10355,1532,10373,1542,10385,1529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359,1472l10337,1474,10317,1480,10300,1489,10285,1502,10282,1505,10405,1505,10415,1494,10398,1482,10380,1475,10359,1472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541,1472l10468,1493,10430,1544,10418,1599,10420,1635,10444,1712,10504,1756,10538,1761,10560,1760,10580,1756,10599,1750,10617,1740,10633,1728,10620,1707,10549,1707,10524,1705,10504,1697,10488,1684,10478,1665,10474,1641,10650,1638,10650,1591,10474,1591,10479,1565,10489,1546,10505,1532,10524,1526,10633,1526,10632,1524,10618,1507,10602,1493,10583,1482,10563,1475,10541,1472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604,1680l10587,1694,10569,1703,10549,1707,10620,1707,10604,1680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633,1526l10524,1526,10549,1529,10568,1537,10582,1552,10591,1571,10474,1591,10650,1591,10648,1566,10642,1543,10633,1526e" filled="t" fillcolor="#5397B8" stroked="f">
                <v:path arrowok="t"/>
                <v:fill/>
              </v:shape>
              <v:shape style="position:absolute;left:9098;top:1359;width:2142;height:402" coordorigin="9098,1359" coordsize="2142,402" path="m11033,1415l10938,1415,10962,1419,10980,1432,10991,1451,10992,1476,10989,1494,10981,1508,10825,1704,10825,1758,11051,1758,11051,1701,10900,1701,11027,1541,11039,1524,11046,1505,11050,1486,11049,1460,11043,1437,11034,1416,11033,1415e" filled="t" fillcolor="#5397B8" stroked="f">
                <v:path arrowok="t"/>
                <v:fill/>
              </v:shape>
              <v:shape style="position:absolute;left:9098;top:1359;width:2142;height:402" coordorigin="9098,1359" coordsize="2142,402" path="m10950,1359l10881,1375,10838,1420,10825,1461,10882,1472,10887,1448,10900,1430,10917,1419,10938,1415,11033,1415,11022,1398,11008,1383,10991,1371,10971,1363,10950,1359e" filled="t" fillcolor="#5397B8" stroked="f">
                <v:path arrowok="t"/>
                <v:fill/>
              </v:shape>
              <v:shape style="position:absolute;left:9098;top:1359;width:2142;height:402" coordorigin="9098,1359" coordsize="2142,402" path="m11239,1421l11183,1421,11183,1758,11239,1758,11239,1421e" filled="t" fillcolor="#5397B8" stroked="f">
                <v:path arrowok="t"/>
                <v:fill/>
              </v:shape>
              <v:shape style="position:absolute;left:9098;top:1359;width:2142;height:402" coordorigin="9098,1359" coordsize="2142,402" path="m11239,1361l11183,1361,11126,1402,11126,1462,11183,1421,11239,1421,11239,1361e" filled="t" fillcolor="#5397B8" stroked="f">
                <v:path arrowok="t"/>
                <v:fill/>
              </v:shape>
              <v:shape style="position:absolute;left:8403;top:1358;width:548;height:546" type="#_x0000_t75">
                <v:imagedata r:id="rId63" o:title=""/>
              </v:shape>
            </v:group>
            <v:group style="position:absolute;left:1946;top:4485;width:8134;height:1126" coordorigin="1946,4485" coordsize="8134,1126">
              <v:shape style="position:absolute;left:1946;top:4485;width:8134;height:1126" coordorigin="1946,4485" coordsize="8134,1126" path="m9517,4485l2509,4485,2463,4487,2374,4502,2290,4530,2213,4570,2143,4621,2082,4682,2030,4752,1990,4830,1962,4913,1948,5002,1946,5048,1948,5094,1962,5183,1990,5267,2030,5344,2082,5414,2143,5475,2213,5527,2290,5567,2374,5595,2463,5609,2509,5611,9517,5611,9608,5604,9694,5582,9775,5548,9849,5502,9914,5446,9971,5380,10017,5306,10051,5226,10072,5139,10080,5048,10078,5002,10063,4913,10035,4830,9995,4752,9944,4682,9883,4621,9813,4570,9735,4530,9652,4502,9563,4487,9517,4485e" filled="t" fillcolor="#F68631" stroked="f">
                <v:path arrowok="t"/>
                <v:fill/>
              </v:shape>
            </v:group>
            <v:group style="position:absolute;left:2764;top:5839;width:8467;height:912" coordorigin="2764,5839" coordsize="8467,912">
              <v:shape style="position:absolute;left:2764;top:5839;width:8467;height:912" coordorigin="2764,5839" coordsize="8467,912" path="m10775,5839l3220,5839,3182,5841,3110,5853,3043,5875,2980,5908,2923,5949,2874,5999,2832,6056,2800,6118,2777,6186,2765,6258,2764,6295,2765,6333,2777,6405,2800,6472,2832,6535,2874,6592,2923,6641,2980,6683,3043,6715,3110,6738,3182,6750,3220,6751,10775,6751,10849,6745,10919,6728,10984,6700,11044,6663,11097,6617,11143,6564,11180,6504,11208,6439,11225,6369,11231,6295,11229,6258,11218,6186,11195,6118,11162,6056,11121,5999,11071,5949,11015,5908,10952,5875,10884,5853,10812,5841,10775,5839e" filled="t" fillcolor="#5397B8" stroked="f">
                <v:path arrowok="t"/>
                <v:fill/>
              </v:shape>
            </v:group>
            <v:group style="position:absolute;left:2590;top:8140;width:7797;height:912" coordorigin="2590,8140" coordsize="7797,912">
              <v:shape style="position:absolute;left:2590;top:8140;width:7797;height:912" coordorigin="2590,8140" coordsize="7797,912" path="m9931,8140l3046,8140,3009,8142,2937,8154,2869,8176,2806,8209,2750,8251,2700,8300,2659,8357,2626,8419,2603,8487,2592,8559,2590,8597,2592,8634,2603,8706,2626,8774,2659,8836,2700,8893,2750,8942,2806,8984,2869,9017,2937,9039,3009,9051,3046,9053,9931,9053,10005,9047,10075,9029,10141,9002,10200,8964,10254,8919,10299,8865,10336,8806,10364,8740,10381,8670,10387,8597,10386,8559,10374,8487,10352,8419,10319,8357,10277,8300,10228,8251,10171,8209,10109,8176,10041,8154,9969,8142,9931,8140e" filled="t" fillcolor="#5AB451" stroked="f">
                <v:path arrowok="t"/>
                <v:fill/>
              </v:shape>
            </v:group>
            <v:group style="position:absolute;left:9724;top:12503;width:809;height:809" coordorigin="9724,12503" coordsize="809,809">
              <v:shape style="position:absolute;left:9724;top:12503;width:809;height:809" coordorigin="9724,12503" coordsize="809,809" path="m10228,12503l10163,12522,10087,12578,10025,12637,9894,12768,9827,12836,9776,12894,9732,12965,9724,13007,9726,13028,9757,13095,9799,13148,9858,13210,9959,13312,10533,12738,10468,12673,10399,12606,10342,12555,10271,12511,10228,12503e" filled="t" fillcolor="#5AB451" stroked="f">
                <v:path arrowok="t"/>
                <v:fill/>
              </v:shape>
            </v:group>
            <v:group style="position:absolute;left:10533;top:12503;width:809;height:809" coordorigin="10533,12503" coordsize="809,809">
              <v:shape style="position:absolute;left:10533;top:12503;width:809;height:809" coordorigin="10533,12503" coordsize="809,809" path="m10838,12503l10774,12522,10698,12578,10635,12637,10533,12738,11107,13312,11173,13247,11240,13178,11290,13121,11334,13050,11342,13007,11340,12986,11309,12919,11267,12866,11208,12804,11078,12673,11009,12606,10952,12555,10881,12511,10838,12503e" filled="t" fillcolor="#F68631" stroked="f">
                <v:path arrowok="t"/>
                <v:fill/>
              </v:shape>
            </v:group>
            <v:group style="position:absolute;left:10533;top:13312;width:809;height:809" coordorigin="10533,13312" coordsize="809,809">
              <v:shape style="position:absolute;left:10533;top:13312;width:809;height:809" coordorigin="10533,13312" coordsize="809,809" path="m11107,13312l10533,13886,10599,13952,10635,13987,10698,14046,10750,14088,10817,14119,10838,14121,10859,14119,10927,14088,10979,14046,11042,13987,11173,13857,11240,13788,11290,13731,11334,13660,11342,13617,11340,13596,11309,13529,11267,13476,11208,13414,11107,13312e" filled="t" fillcolor="#E62E92" stroked="f">
                <v:path arrowok="t"/>
                <v:fill/>
              </v:shape>
            </v:group>
            <v:group style="position:absolute;left:9724;top:13312;width:809;height:809" coordorigin="9724,13312" coordsize="809,809">
              <v:shape style="position:absolute;left:9724;top:13312;width:809;height:809" coordorigin="9724,13312" coordsize="809,809" path="m9959,13312l9894,13378,9827,13447,9776,13504,9732,13575,9724,13617,9726,13638,9757,13706,9799,13758,9858,13821,9989,13952,10057,14019,10115,14069,10186,14113,10228,14121,10249,14119,10316,14088,10369,14046,10431,13987,10533,13886,9959,13312e" filled="t" fillcolor="#5397B8" stroked="f">
                <v:path arrowok="t"/>
                <v:fill/>
              </v:shape>
              <v:shape style="position:absolute;left:9959;top:12738;width:1148;height:1148" type="#_x0000_t75">
                <v:imagedata r:id="rId64" o:title=""/>
              </v:shape>
              <v:shape style="position:absolute;left:9959;top:12738;width:1148;height:1148" type="#_x0000_t75">
                <v:imagedata r:id="rId65" o:title=""/>
              </v:shape>
              <v:shape style="position:absolute;left:9886;top:14318;width:1481;height:438" type="#_x0000_t75">
                <v:imagedata r:id="rId66" o:title=""/>
              </v:shape>
            </v:group>
            <v:group style="position:absolute;left:4414;top:9302;width:5621;height:912" coordorigin="4414,9302" coordsize="5621,912">
              <v:shape style="position:absolute;left:4414;top:9302;width:5621;height:912" coordorigin="4414,9302" coordsize="5621,912" path="m9578,9302l4870,9302,4832,9303,4760,9315,4693,9338,4630,9370,4573,9412,4524,9461,4482,9518,4450,9581,4427,9648,4415,9720,4414,9758,4415,9795,4427,9867,4450,9935,4482,9997,4524,10054,4573,10104,4630,10145,4693,10178,4760,10200,4832,10212,4870,10214,9578,10214,9652,10208,9722,10190,9787,10163,9847,10125,9900,10080,9946,10027,9983,9967,10011,9901,10028,9831,10034,9758,10033,9720,10021,9648,9998,9581,9966,9518,9924,9461,9875,9412,9818,9370,9755,9338,9688,9315,9616,9303,9578,9302e" filled="t" fillcolor="#F68631" stroked="f">
                <v:path arrowok="t"/>
                <v:fill/>
              </v:shape>
            </v:group>
            <v:group style="position:absolute;left:4163;top:6990;width:6589;height:912" coordorigin="4163,6990" coordsize="6589,912">
              <v:shape style="position:absolute;left:4163;top:6990;width:6589;height:912" coordorigin="4163,6990" coordsize="6589,912" path="m10296,6990l4619,6990,4581,6991,4509,7003,4442,7026,4379,7058,4322,7100,4273,7150,4231,7206,4199,7269,4176,7337,4164,7409,4163,7446,4164,7483,4176,7555,4199,7623,4231,7686,4273,7742,4322,7792,4379,7833,4442,7866,4509,7889,4581,7900,4619,7902,10296,7902,10369,7896,10439,7879,10505,7851,10565,7814,10618,7768,10664,7715,10701,7655,10728,7590,10746,7520,10752,7446,10750,7409,10738,7337,10716,7269,10683,7206,10642,7150,10592,7100,10536,7058,10473,7026,10405,7003,10333,6991,10296,6990e" filled="t" fillcolor="#E62E92" stroked="f">
                <v:path arrowok="t"/>
                <v:fill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3" w:lineRule="exact"/>
        <w:ind w:left="963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-6"/>
          <w:w w:val="66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G</w:t>
      </w:r>
      <w:r>
        <w:rPr>
          <w:rFonts w:ascii="Arial" w:hAnsi="Arial" w:cs="Arial" w:eastAsia="Arial"/>
          <w:sz w:val="44"/>
          <w:szCs w:val="44"/>
          <w:color w:val="FFFFFF"/>
          <w:spacing w:val="-6"/>
          <w:w w:val="66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6"/>
        </w:rPr>
        <w:t>N</w:t>
      </w:r>
      <w:r>
        <w:rPr>
          <w:rFonts w:ascii="Arial" w:hAnsi="Arial" w:cs="Arial" w:eastAsia="Arial"/>
          <w:sz w:val="44"/>
          <w:szCs w:val="44"/>
          <w:color w:val="FFFFFF"/>
          <w:spacing w:val="-7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15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38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-7"/>
          <w:w w:val="66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CTIVI</w:t>
      </w:r>
      <w:r>
        <w:rPr>
          <w:rFonts w:ascii="Arial" w:hAnsi="Arial" w:cs="Arial" w:eastAsia="Arial"/>
          <w:sz w:val="44"/>
          <w:szCs w:val="44"/>
          <w:color w:val="FFFFFF"/>
          <w:spacing w:val="-7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-9"/>
          <w:w w:val="66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S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40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-15"/>
          <w:w w:val="55"/>
        </w:rPr>
        <w:t>C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O</w:t>
      </w:r>
      <w:r>
        <w:rPr>
          <w:rFonts w:ascii="Arial" w:hAnsi="Arial" w:cs="Arial" w:eastAsia="Arial"/>
          <w:sz w:val="44"/>
          <w:szCs w:val="44"/>
          <w:color w:val="FFFFFF"/>
          <w:spacing w:val="9"/>
          <w:w w:val="66"/>
        </w:rPr>
        <w:t>M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9"/>
        </w:rPr>
        <w:t>PL</w:t>
      </w:r>
      <w:r>
        <w:rPr>
          <w:rFonts w:ascii="Arial" w:hAnsi="Arial" w:cs="Arial" w:eastAsia="Arial"/>
          <w:sz w:val="44"/>
          <w:szCs w:val="44"/>
          <w:color w:val="FFFFFF"/>
          <w:spacing w:val="-7"/>
          <w:w w:val="69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M</w:t>
      </w:r>
      <w:r>
        <w:rPr>
          <w:rFonts w:ascii="Arial" w:hAnsi="Arial" w:cs="Arial" w:eastAsia="Arial"/>
          <w:sz w:val="44"/>
          <w:szCs w:val="44"/>
          <w:color w:val="FFFFFF"/>
          <w:spacing w:val="-9"/>
          <w:w w:val="66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5"/>
        </w:rPr>
        <w:t>N</w:t>
      </w:r>
      <w:r>
        <w:rPr>
          <w:rFonts w:ascii="Arial" w:hAnsi="Arial" w:cs="Arial" w:eastAsia="Arial"/>
          <w:sz w:val="44"/>
          <w:szCs w:val="44"/>
          <w:color w:val="FFFFFF"/>
          <w:spacing w:val="-62"/>
          <w:w w:val="72"/>
        </w:rPr>
        <w:t>T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3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-18"/>
          <w:w w:val="73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IA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3" w:lineRule="exact"/>
        <w:ind w:left="1369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3"/>
          <w:w w:val="65"/>
        </w:rPr>
        <w:t>S</w:t>
      </w:r>
      <w:r>
        <w:rPr>
          <w:rFonts w:ascii="Arial" w:hAnsi="Arial" w:cs="Arial" w:eastAsia="Arial"/>
          <w:sz w:val="44"/>
          <w:szCs w:val="44"/>
          <w:color w:val="FFFFFF"/>
          <w:spacing w:val="-13"/>
          <w:w w:val="65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CR</w:t>
      </w:r>
      <w:r>
        <w:rPr>
          <w:rFonts w:ascii="Arial" w:hAnsi="Arial" w:cs="Arial" w:eastAsia="Arial"/>
          <w:sz w:val="44"/>
          <w:szCs w:val="44"/>
          <w:color w:val="FFFFFF"/>
          <w:spacing w:val="-1"/>
          <w:w w:val="65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-40"/>
          <w:w w:val="65"/>
        </w:rPr>
        <w:t>T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-12"/>
          <w:w w:val="65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IO</w:t>
      </w:r>
      <w:r>
        <w:rPr>
          <w:rFonts w:ascii="Arial" w:hAnsi="Arial" w:cs="Arial" w:eastAsia="Arial"/>
          <w:sz w:val="44"/>
          <w:szCs w:val="44"/>
          <w:color w:val="FFFFFF"/>
          <w:spacing w:val="57"/>
          <w:w w:val="65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5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45"/>
          <w:w w:val="65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-5"/>
          <w:w w:val="65"/>
        </w:rPr>
        <w:t>C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U</w:t>
      </w:r>
      <w:r>
        <w:rPr>
          <w:rFonts w:ascii="Arial" w:hAnsi="Arial" w:cs="Arial" w:eastAsia="Arial"/>
          <w:sz w:val="44"/>
          <w:szCs w:val="44"/>
          <w:color w:val="FFFFFF"/>
          <w:spacing w:val="-43"/>
          <w:w w:val="65"/>
        </w:rPr>
        <w:t>L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TU</w:t>
      </w:r>
      <w:r>
        <w:rPr>
          <w:rFonts w:ascii="Arial" w:hAnsi="Arial" w:cs="Arial" w:eastAsia="Arial"/>
          <w:sz w:val="44"/>
          <w:szCs w:val="44"/>
          <w:color w:val="FFFFFF"/>
          <w:spacing w:val="-8"/>
          <w:w w:val="65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79"/>
          <w:w w:val="65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5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45"/>
          <w:w w:val="65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5"/>
        </w:rPr>
        <w:t>L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27"/>
          <w:w w:val="65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-1"/>
          <w:w w:val="65"/>
        </w:rPr>
        <w:t>C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I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5"/>
        </w:rPr>
        <w:t>U</w:t>
      </w:r>
      <w:r>
        <w:rPr>
          <w:rFonts w:ascii="Arial" w:hAnsi="Arial" w:cs="Arial" w:eastAsia="Arial"/>
          <w:sz w:val="44"/>
          <w:szCs w:val="44"/>
          <w:color w:val="FFFFFF"/>
          <w:spacing w:val="-7"/>
          <w:w w:val="65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AD</w:t>
      </w:r>
      <w:r>
        <w:rPr>
          <w:rFonts w:ascii="Arial" w:hAnsi="Arial" w:cs="Arial" w:eastAsia="Arial"/>
          <w:sz w:val="44"/>
          <w:szCs w:val="44"/>
          <w:color w:val="FFFFFF"/>
          <w:spacing w:val="44"/>
          <w:w w:val="65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5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45"/>
          <w:w w:val="65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8"/>
        </w:rPr>
        <w:t>MÉX</w:t>
      </w:r>
      <w:r>
        <w:rPr>
          <w:rFonts w:ascii="Arial" w:hAnsi="Arial" w:cs="Arial" w:eastAsia="Arial"/>
          <w:sz w:val="44"/>
          <w:szCs w:val="44"/>
          <w:color w:val="FFFFFF"/>
          <w:spacing w:val="4"/>
          <w:w w:val="68"/>
        </w:rPr>
        <w:t>I</w:t>
      </w:r>
      <w:r>
        <w:rPr>
          <w:rFonts w:ascii="Arial" w:hAnsi="Arial" w:cs="Arial" w:eastAsia="Arial"/>
          <w:sz w:val="44"/>
          <w:szCs w:val="44"/>
          <w:color w:val="FFFFFF"/>
          <w:spacing w:val="-15"/>
          <w:w w:val="55"/>
        </w:rPr>
        <w:t>C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2"/>
        </w:rPr>
        <w:t>O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83" w:lineRule="exact"/>
        <w:ind w:left="3446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-3"/>
          <w:w w:val="66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5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UA</w:t>
      </w:r>
      <w:r>
        <w:rPr>
          <w:rFonts w:ascii="Arial" w:hAnsi="Arial" w:cs="Arial" w:eastAsia="Arial"/>
          <w:sz w:val="44"/>
          <w:szCs w:val="44"/>
          <w:color w:val="FFFFFF"/>
          <w:spacing w:val="-3"/>
          <w:w w:val="66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5"/>
          <w:w w:val="66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O</w:t>
      </w:r>
      <w:r>
        <w:rPr>
          <w:rFonts w:ascii="Arial" w:hAnsi="Arial" w:cs="Arial" w:eastAsia="Arial"/>
          <w:sz w:val="44"/>
          <w:szCs w:val="44"/>
          <w:color w:val="FFFFFF"/>
          <w:spacing w:val="59"/>
          <w:w w:val="66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80"/>
        </w:rPr>
        <w:t>VÁ</w:t>
      </w:r>
      <w:r>
        <w:rPr>
          <w:rFonts w:ascii="Arial" w:hAnsi="Arial" w:cs="Arial" w:eastAsia="Arial"/>
          <w:sz w:val="44"/>
          <w:szCs w:val="44"/>
          <w:color w:val="FFFFFF"/>
          <w:spacing w:val="-139"/>
          <w:w w:val="136"/>
        </w:rPr>
        <w:t>Z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2"/>
        </w:rPr>
        <w:t>QU</w:t>
      </w:r>
      <w:r>
        <w:rPr>
          <w:rFonts w:ascii="Arial" w:hAnsi="Arial" w:cs="Arial" w:eastAsia="Arial"/>
          <w:sz w:val="44"/>
          <w:szCs w:val="44"/>
          <w:color w:val="FFFFFF"/>
          <w:spacing w:val="-4"/>
          <w:w w:val="62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36"/>
        </w:rPr>
        <w:t>Z</w:t>
      </w:r>
      <w:r>
        <w:rPr>
          <w:rFonts w:ascii="Arial" w:hAnsi="Arial" w:cs="Arial" w:eastAsia="Arial"/>
          <w:sz w:val="44"/>
          <w:szCs w:val="44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2"/>
        </w:rPr>
        <w:t>MA</w:t>
      </w:r>
      <w:r>
        <w:rPr>
          <w:rFonts w:ascii="Arial" w:hAnsi="Arial" w:cs="Arial" w:eastAsia="Arial"/>
          <w:sz w:val="44"/>
          <w:szCs w:val="44"/>
          <w:color w:val="FFFFFF"/>
          <w:spacing w:val="-31"/>
          <w:w w:val="69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2"/>
        </w:rPr>
        <w:t>TÍN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83" w:lineRule="exact"/>
        <w:ind w:left="1218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F</w:t>
      </w:r>
      <w:r>
        <w:rPr>
          <w:rFonts w:ascii="Arial" w:hAnsi="Arial" w:cs="Arial" w:eastAsia="Arial"/>
          <w:sz w:val="44"/>
          <w:szCs w:val="44"/>
          <w:color w:val="FFFFFF"/>
          <w:spacing w:val="-12"/>
          <w:w w:val="65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IBURGO</w:t>
      </w:r>
      <w:r>
        <w:rPr>
          <w:rFonts w:ascii="Arial" w:hAnsi="Arial" w:cs="Arial" w:eastAsia="Arial"/>
          <w:sz w:val="44"/>
          <w:szCs w:val="44"/>
          <w:color w:val="FFFFFF"/>
          <w:spacing w:val="58"/>
          <w:w w:val="65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5"/>
        </w:rPr>
        <w:t>(SUI</w:t>
      </w:r>
      <w:r>
        <w:rPr>
          <w:rFonts w:ascii="Arial" w:hAnsi="Arial" w:cs="Arial" w:eastAsia="Arial"/>
          <w:sz w:val="44"/>
          <w:szCs w:val="44"/>
          <w:color w:val="FFFFFF"/>
          <w:spacing w:val="-132"/>
          <w:w w:val="136"/>
        </w:rPr>
        <w:t>Z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7"/>
        </w:rPr>
        <w:t>A)</w:t>
      </w:r>
      <w:r>
        <w:rPr>
          <w:rFonts w:ascii="Arial" w:hAnsi="Arial" w:cs="Arial" w:eastAsia="Arial"/>
          <w:sz w:val="44"/>
          <w:szCs w:val="44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9"/>
        </w:rPr>
        <w:t>Y</w:t>
      </w:r>
      <w:r>
        <w:rPr>
          <w:rFonts w:ascii="Arial" w:hAnsi="Arial" w:cs="Arial" w:eastAsia="Arial"/>
          <w:sz w:val="44"/>
          <w:szCs w:val="44"/>
          <w:color w:val="FFFFFF"/>
          <w:spacing w:val="66"/>
          <w:w w:val="69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-9"/>
          <w:w w:val="69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-18"/>
          <w:w w:val="69"/>
        </w:rPr>
        <w:t>S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9"/>
        </w:rPr>
        <w:t>T</w:t>
      </w:r>
      <w:r>
        <w:rPr>
          <w:rFonts w:ascii="Arial" w:hAnsi="Arial" w:cs="Arial" w:eastAsia="Arial"/>
          <w:sz w:val="44"/>
          <w:szCs w:val="44"/>
          <w:color w:val="FFFFFF"/>
          <w:spacing w:val="-9"/>
          <w:w w:val="69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-5"/>
          <w:w w:val="69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69"/>
        </w:rPr>
        <w:t>S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9"/>
        </w:rPr>
        <w:t>BURGO</w:t>
      </w:r>
      <w:r>
        <w:rPr>
          <w:rFonts w:ascii="Arial" w:hAnsi="Arial" w:cs="Arial" w:eastAsia="Arial"/>
          <w:sz w:val="44"/>
          <w:szCs w:val="44"/>
          <w:color w:val="FFFFFF"/>
          <w:spacing w:val="8"/>
          <w:w w:val="69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3"/>
        </w:rPr>
        <w:t>(F</w:t>
      </w:r>
      <w:r>
        <w:rPr>
          <w:rFonts w:ascii="Arial" w:hAnsi="Arial" w:cs="Arial" w:eastAsia="Arial"/>
          <w:sz w:val="44"/>
          <w:szCs w:val="44"/>
          <w:color w:val="FFFFFF"/>
          <w:spacing w:val="-13"/>
          <w:w w:val="63"/>
        </w:rPr>
        <w:t>R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6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4"/>
          <w:w w:val="76"/>
        </w:rPr>
        <w:t>N</w:t>
      </w:r>
      <w:r>
        <w:rPr>
          <w:rFonts w:ascii="Arial" w:hAnsi="Arial" w:cs="Arial" w:eastAsia="Arial"/>
          <w:sz w:val="44"/>
          <w:szCs w:val="44"/>
          <w:color w:val="FFFFFF"/>
          <w:spacing w:val="-2"/>
          <w:w w:val="55"/>
        </w:rPr>
        <w:t>C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66"/>
        </w:rPr>
        <w:t>IA)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83" w:lineRule="exact"/>
        <w:ind w:left="3829" w:right="-20"/>
        <w:jc w:val="left"/>
        <w:rPr>
          <w:rFonts w:ascii="Arial" w:hAnsi="Arial" w:cs="Arial" w:eastAsia="Arial"/>
          <w:sz w:val="44"/>
          <w:szCs w:val="44"/>
        </w:rPr>
      </w:pPr>
      <w:rPr/>
      <w:r>
        <w:rPr>
          <w:rFonts w:ascii="Arial" w:hAnsi="Arial" w:cs="Arial" w:eastAsia="Arial"/>
          <w:sz w:val="44"/>
          <w:szCs w:val="44"/>
          <w:color w:val="FFFFFF"/>
          <w:spacing w:val="0"/>
          <w:w w:val="81"/>
        </w:rPr>
        <w:t>22</w:t>
      </w:r>
      <w:r>
        <w:rPr>
          <w:rFonts w:ascii="Arial" w:hAnsi="Arial" w:cs="Arial" w:eastAsia="Arial"/>
          <w:sz w:val="44"/>
          <w:szCs w:val="44"/>
          <w:color w:val="FFFFFF"/>
          <w:spacing w:val="33"/>
          <w:w w:val="8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100"/>
        </w:rPr>
        <w:t>y</w:t>
      </w:r>
      <w:r>
        <w:rPr>
          <w:rFonts w:ascii="Arial" w:hAnsi="Arial" w:cs="Arial" w:eastAsia="Arial"/>
          <w:sz w:val="44"/>
          <w:szCs w:val="44"/>
          <w:color w:val="FFFFFF"/>
          <w:spacing w:val="-16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-11"/>
          <w:w w:val="71"/>
        </w:rPr>
        <w:t>2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3</w:t>
      </w:r>
      <w:r>
        <w:rPr>
          <w:rFonts w:ascii="Arial" w:hAnsi="Arial" w:cs="Arial" w:eastAsia="Arial"/>
          <w:sz w:val="44"/>
          <w:szCs w:val="44"/>
          <w:color w:val="FFFFFF"/>
          <w:spacing w:val="80"/>
          <w:w w:val="7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3"/>
          <w:w w:val="71"/>
        </w:rPr>
        <w:t>D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E</w:t>
      </w:r>
      <w:r>
        <w:rPr>
          <w:rFonts w:ascii="Arial" w:hAnsi="Arial" w:cs="Arial" w:eastAsia="Arial"/>
          <w:sz w:val="44"/>
          <w:szCs w:val="44"/>
          <w:color w:val="FFFFFF"/>
          <w:spacing w:val="1"/>
          <w:w w:val="7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M</w:t>
      </w:r>
      <w:r>
        <w:rPr>
          <w:rFonts w:ascii="Arial" w:hAnsi="Arial" w:cs="Arial" w:eastAsia="Arial"/>
          <w:sz w:val="44"/>
          <w:szCs w:val="44"/>
          <w:color w:val="FFFFFF"/>
          <w:spacing w:val="-28"/>
          <w:w w:val="71"/>
        </w:rPr>
        <w:t>A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YO</w:t>
      </w:r>
      <w:r>
        <w:rPr>
          <w:rFonts w:ascii="Arial" w:hAnsi="Arial" w:cs="Arial" w:eastAsia="Arial"/>
          <w:sz w:val="44"/>
          <w:szCs w:val="44"/>
          <w:color w:val="FFFFFF"/>
          <w:spacing w:val="22"/>
          <w:w w:val="71"/>
        </w:rPr>
        <w:t> </w:t>
      </w:r>
      <w:r>
        <w:rPr>
          <w:rFonts w:ascii="Arial" w:hAnsi="Arial" w:cs="Arial" w:eastAsia="Arial"/>
          <w:sz w:val="44"/>
          <w:szCs w:val="44"/>
          <w:color w:val="FFFFFF"/>
          <w:spacing w:val="0"/>
          <w:w w:val="71"/>
        </w:rPr>
        <w:t>2018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right="95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727677"/>
          <w:spacing w:val="-2"/>
          <w:w w:val="90"/>
        </w:rPr>
        <w:t>Dan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s</w:t>
      </w:r>
      <w:r>
        <w:rPr>
          <w:rFonts w:ascii="Arial" w:hAnsi="Arial" w:cs="Arial" w:eastAsia="Arial"/>
          <w:sz w:val="22"/>
          <w:szCs w:val="22"/>
          <w:color w:val="727677"/>
          <w:spacing w:val="-18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727677"/>
          <w:spacing w:val="-2"/>
          <w:w w:val="90"/>
        </w:rPr>
        <w:t>l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color w:val="727677"/>
          <w:spacing w:val="-5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727677"/>
          <w:spacing w:val="-2"/>
          <w:w w:val="90"/>
        </w:rPr>
        <w:t>cad</w:t>
      </w:r>
      <w:r>
        <w:rPr>
          <w:rFonts w:ascii="Arial" w:hAnsi="Arial" w:cs="Arial" w:eastAsia="Arial"/>
          <w:sz w:val="22"/>
          <w:szCs w:val="22"/>
          <w:color w:val="727677"/>
          <w:spacing w:val="-4"/>
          <w:w w:val="90"/>
        </w:rPr>
        <w:t>r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e</w:t>
      </w:r>
      <w:r>
        <w:rPr>
          <w:rFonts w:ascii="Arial" w:hAnsi="Arial" w:cs="Arial" w:eastAsia="Arial"/>
          <w:sz w:val="22"/>
          <w:szCs w:val="22"/>
          <w:color w:val="727677"/>
          <w:spacing w:val="0"/>
          <w:w w:val="90"/>
        </w:rPr>
        <w:t> </w:t>
      </w:r>
      <w:r>
        <w:rPr>
          <w:rFonts w:ascii="Arial" w:hAnsi="Arial" w:cs="Arial" w:eastAsia="Arial"/>
          <w:sz w:val="22"/>
          <w:szCs w:val="22"/>
          <w:color w:val="727677"/>
          <w:spacing w:val="-2"/>
          <w:w w:val="95"/>
        </w:rPr>
        <w:t>de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right"/>
        <w:spacing w:after="0"/>
        <w:sectPr>
          <w:pgSz w:w="12240" w:h="15840"/>
          <w:pgMar w:top="1480" w:bottom="280" w:left="1720" w:right="840"/>
        </w:sectPr>
      </w:pPr>
      <w:rPr/>
    </w:p>
    <w:p>
      <w:pPr>
        <w:spacing w:before="83" w:after="0" w:line="240" w:lineRule="auto"/>
        <w:ind w:left="1119" w:right="4906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750" coordorigin="0,0" coordsize="12240,15840">
            <v:group style="position:absolute;left:2143;top:5743;width:10097;height:10097" coordorigin="2143,5743" coordsize="10097,10097">
              <v:shape style="position:absolute;left:2143;top:5743;width:10097;height:10097" coordorigin="2143,5743" coordsize="10097,10097" path="m12240,5743l2143,15840,3832,15840,12240,7432,12240,5743e" filled="t" fillcolor="#F68631" stroked="f">
                <v:path arrowok="t"/>
                <v:fill/>
              </v:shape>
            </v:group>
            <v:group style="position:absolute;left:0;top:0;width:12240;height:13878" coordorigin="0,0" coordsize="12240,13878">
              <v:shape style="position:absolute;left:0;top:0;width:12240;height:13878" coordorigin="0,0" coordsize="12240,13878" path="m12189,0l0,12189,0,13878,12240,1638,12240,0,12189,0e" filled="t" fillcolor="#5AB451" stroked="f">
                <v:path arrowok="t"/>
                <v:fill/>
              </v:shape>
            </v:group>
            <v:group style="position:absolute;left:0;top:1880;width:12240;height:13930" coordorigin="0,1880" coordsize="12240,13930">
              <v:shape style="position:absolute;left:0;top:1880;width:12240;height:13930" coordorigin="0,1880" coordsize="12240,13930" path="m12240,1880l0,14120,0,15810,12240,3570,12240,1880e" filled="t" fillcolor="#E62E92" stroked="f">
                <v:path arrowok="t"/>
                <v:fill/>
              </v:shape>
            </v:group>
            <v:group style="position:absolute;left:211;top:3811;width:12029;height:12029" coordorigin="211,3811" coordsize="12029,12029">
              <v:shape style="position:absolute;left:211;top:3811;width:12029;height:12029" coordorigin="211,3811" coordsize="12029,12029" path="m12240,3811l211,15840,1901,15840,12240,5501,12240,3811e" filled="t" fillcolor="#5397B8" stroked="f">
                <v:path arrowok="t"/>
                <v:fill/>
              </v:shape>
            </v:group>
            <v:group style="position:absolute;left:0;top:9405;width:3050;height:3243" coordorigin="0,9405" coordsize="3050,3243">
              <v:shape style="position:absolute;left:0;top:9405;width:3050;height:3243" coordorigin="0,9405" coordsize="3050,3243" path="m81,9405l0,9405,0,12648,3050,12648,3050,12375,3050,11951,3047,11570,3040,11229,3026,10926,3004,10658,2970,10424,2923,10221,2860,10047,2780,9899,2679,9777,2556,9676,2409,9596,2235,9533,2032,9486,1798,9452,1530,9429,1227,9415,886,9408,81,9405e" filled="t" fillcolor="#E62E92" stroked="f">
                <v:path arrowok="t"/>
                <v:fill/>
              </v:shape>
            </v:group>
            <v:group style="position:absolute;left:3050;top:12648;width:3243;height:3192" coordorigin="3050,12648" coordsize="3243,3192">
              <v:shape style="position:absolute;left:3050;top:12648;width:3243;height:3192" coordorigin="3050,12648" coordsize="3243,3192" path="m3324,12648l3050,12648,3050,15840,6293,15840,6293,15617,6293,15194,6290,14813,6283,14472,6269,14168,6247,13901,6213,13667,6166,13464,6103,13290,6022,13142,5922,13019,5799,12919,5652,12838,5478,12776,5275,12728,5040,12695,4773,12672,4470,12658,4128,12651,3324,12648e" filled="t" fillcolor="#5397B8" stroked="f">
                <v:path arrowok="t"/>
                <v:fill/>
              </v:shape>
              <v:shape style="position:absolute;left:0;top:12648;width:3050;height:3192" type="#_x0000_t75">
                <v:imagedata r:id="rId67" o:title=""/>
              </v:shape>
              <v:shape style="position:absolute;left:0;top:12648;width:3050;height:3192" type="#_x0000_t75">
                <v:imagedata r:id="rId68" o:title=""/>
              </v:shape>
            </v:group>
            <v:group style="position:absolute;left:2814;top:15711;width:258;height:129" coordorigin="2814,15711" coordsize="258,129">
              <v:shape style="position:absolute;left:2814;top:15711;width:258;height:129" coordorigin="2814,15711" coordsize="258,129" path="m2943,15711l2814,15840,3072,15840,2943,15711e" filled="t" fillcolor="#5AB451" stroked="f">
                <v:path arrowok="t"/>
                <v:fill/>
              </v:shape>
            </v:group>
            <v:group style="position:absolute;left:0;top:11524;width:4161;height:4188" coordorigin="0,11524" coordsize="4161,4188">
              <v:shape style="position:absolute;left:0;top:11524;width:4161;height:4188" coordorigin="0,11524" coordsize="4161,4188" path="m1552,11524l1443,11534,1332,11567,1217,11621,1095,11697,965,11795,823,11914,669,12055,500,12217,313,12402,0,12714,0,12768,2943,15711,3283,15372,3467,15185,3629,15015,3770,14861,3890,14720,3987,14589,4063,14467,4117,14352,4150,14241,4161,14132,4150,14024,4117,13913,4063,13797,3987,13675,3890,13545,3770,13404,3629,13249,3467,13080,3283,12893,2791,12402,2604,12217,2435,12055,2281,11914,2139,11795,2009,11697,1887,11621,1772,11567,1661,11534,1552,11524e" filled="t" fillcolor="#5397B8" stroked="f">
                <v:path arrowok="t"/>
                <v:fill/>
              </v:shape>
              <v:shape style="position:absolute;left:0;top:12768;width:2943;height:3072" type="#_x0000_t75">
                <v:imagedata r:id="rId69" o:title=""/>
              </v:shape>
              <v:shape style="position:absolute;left:0;top:12768;width:2943;height:3072" type="#_x0000_t75">
                <v:imagedata r:id="rId70" o:title=""/>
              </v:shape>
            </v:group>
            <v:group style="position:absolute;left:5;top:0;width:2;height:1425" coordorigin="5,0" coordsize="2,1425">
              <v:shape style="position:absolute;left:5;top:0;width:2;height:1425" coordorigin="5,0" coordsize="0,1425" path="m5,0l5,1425e" filled="f" stroked="t" strokeweight=".597pt" strokecolor="#231F20">
                <v:path arrowok="t"/>
              </v:shape>
            </v:group>
            <v:group style="position:absolute;left:1919;top:1459;width:4980;height:441" coordorigin="1919,1459" coordsize="4980,441">
              <v:shape style="position:absolute;left:1919;top:1459;width:4980;height:441" coordorigin="1919,1459" coordsize="4980,441" path="m6679,1459l2137,1459,2072,1470,2015,1499,1969,1543,1936,1601,1920,1669,1919,1694,1922,1717,1943,1780,1981,1833,2032,1873,2094,1896,2140,1901,6682,1901,6747,1890,6804,1861,6850,1817,6883,1759,6899,1691,6900,1666,6897,1643,6876,1580,6838,1527,6787,1487,6725,1464,6679,1459e" filled="t" fillcolor="#F68631" stroked="f">
                <v:path arrowok="t"/>
                <v:fill/>
              </v:shape>
            </v:group>
            <v:group style="position:absolute;left:2518;top:2224;width:188;height:185" coordorigin="2518,2224" coordsize="188,185">
              <v:shape style="position:absolute;left:2518;top:2224;width:188;height:185" coordorigin="2518,2224" coordsize="188,185" path="m2593,2224l2539,2257,2518,2321,2521,2342,2557,2391,2626,2409,2648,2403,2695,2360,2705,2317,2705,2309,2664,2242,2593,2224e" filled="t" fillcolor="#E62E92" stroked="f">
                <v:path arrowok="t"/>
                <v:fill/>
              </v:shape>
            </v:group>
            <v:group style="position:absolute;left:2518;top:7629;width:188;height:185" coordorigin="2518,7629" coordsize="188,185">
              <v:shape style="position:absolute;left:2518;top:7629;width:188;height:185" coordorigin="2518,7629" coordsize="188,185" path="m2593,7629l2539,7662,2518,7726,2521,7747,2557,7796,2626,7814,2648,7808,2695,7765,2705,7722,2705,7714,2664,7647,2593,7629e" filled="t" fillcolor="#E62E92" stroked="f">
                <v:path arrowok="t"/>
                <v:fill/>
              </v:shape>
            </v:group>
            <v:group style="position:absolute;left:2839;top:5238;width:188;height:185" coordorigin="2839,5238" coordsize="188,185">
              <v:shape style="position:absolute;left:2839;top:5238;width:188;height:185" coordorigin="2839,5238" coordsize="188,185" path="m2915,5238l2861,5271,2839,5335,2843,5356,2879,5405,2948,5423,2969,5417,3017,5374,3027,5330,3027,5323,2986,5255,2915,5238e" filled="t" fillcolor="#5397B8" stroked="f">
                <v:path arrowok="t"/>
                <v:fill/>
              </v:shape>
            </v:group>
            <v:group style="position:absolute;left:2839;top:6722;width:188;height:185" coordorigin="2839,6722" coordsize="188,185">
              <v:shape style="position:absolute;left:2839;top:6722;width:188;height:185" coordorigin="2839,6722" coordsize="188,185" path="m2915,6722l2861,6755,2839,6819,2843,6839,2879,6888,2948,6907,2969,6901,3017,6857,3027,6814,3027,6806,2986,6739,2915,6722e" filled="t" fillcolor="#5397B8" stroked="f">
                <v:path arrowok="t"/>
                <v:fill/>
              </v:shape>
              <v:shape style="position:absolute;left:7833;top:9813;width:3220;height:4935" type="#_x0000_t75">
                <v:imagedata r:id="rId71" o:title=""/>
              </v:shape>
              <v:shape style="position:absolute;left:1919;top:9818;width:5688;height:4930" type="#_x0000_t75">
                <v:imagedata r:id="rId72" o:title="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5"/>
        </w:rPr>
        <w:t>F</w:t>
      </w:r>
      <w:r>
        <w:rPr>
          <w:rFonts w:ascii="Arial" w:hAnsi="Arial" w:cs="Arial" w:eastAsia="Arial"/>
          <w:sz w:val="24"/>
          <w:szCs w:val="24"/>
          <w:color w:val="FFFFFF"/>
          <w:spacing w:val="-6"/>
          <w:w w:val="65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5"/>
        </w:rPr>
        <w:t>IBURGO:</w:t>
      </w:r>
      <w:r>
        <w:rPr>
          <w:rFonts w:ascii="Arial" w:hAnsi="Arial" w:cs="Arial" w:eastAsia="Arial"/>
          <w:sz w:val="24"/>
          <w:szCs w:val="24"/>
          <w:color w:val="FFFFFF"/>
          <w:spacing w:val="21"/>
          <w:w w:val="6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5"/>
        </w:rPr>
        <w:t>Día</w:t>
      </w:r>
      <w:r>
        <w:rPr>
          <w:rFonts w:ascii="Arial" w:hAnsi="Arial" w:cs="Arial" w:eastAsia="Arial"/>
          <w:sz w:val="24"/>
          <w:szCs w:val="24"/>
          <w:color w:val="FFFFFF"/>
          <w:spacing w:val="36"/>
          <w:w w:val="65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8"/>
        </w:rPr>
        <w:t>22</w:t>
      </w:r>
      <w:r>
        <w:rPr>
          <w:rFonts w:ascii="Arial" w:hAnsi="Arial" w:cs="Arial" w:eastAsia="Arial"/>
          <w:sz w:val="24"/>
          <w:szCs w:val="24"/>
          <w:color w:val="FFFFFF"/>
          <w:spacing w:val="28"/>
          <w:w w:val="78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8"/>
        </w:rPr>
        <w:t>de</w:t>
      </w:r>
      <w:r>
        <w:rPr>
          <w:rFonts w:ascii="Arial" w:hAnsi="Arial" w:cs="Arial" w:eastAsia="Arial"/>
          <w:sz w:val="24"/>
          <w:szCs w:val="24"/>
          <w:color w:val="FFFFFF"/>
          <w:spacing w:val="20"/>
          <w:w w:val="78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8"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78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78"/>
        </w:rPr>
        <w:t>y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8"/>
        </w:rPr>
        <w:t>o:</w:t>
      </w:r>
      <w:r>
        <w:rPr>
          <w:rFonts w:ascii="Arial" w:hAnsi="Arial" w:cs="Arial" w:eastAsia="Arial"/>
          <w:sz w:val="24"/>
          <w:szCs w:val="24"/>
          <w:color w:val="FFFFFF"/>
          <w:spacing w:val="5"/>
          <w:w w:val="78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5"/>
          <w:w w:val="38"/>
        </w:rPr>
        <w:t>1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5"/>
        </w:rPr>
        <w:t>2:00</w:t>
      </w:r>
      <w:r>
        <w:rPr>
          <w:rFonts w:ascii="Arial" w:hAnsi="Arial" w:cs="Arial" w:eastAsia="Arial"/>
          <w:sz w:val="24"/>
          <w:szCs w:val="24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5"/>
          <w:w w:val="79"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77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6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80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9" w:right="4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eali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2"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encue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Uni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ersida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79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ibu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6"/>
        </w:rPr>
        <w:t>(Suiza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)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2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7"/>
        </w:rPr>
        <w:t>-Bisch,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ed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6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1"/>
        </w:rPr>
        <w:t>ti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7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eside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Obse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Di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ersida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echo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2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ales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Uni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ersida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79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ibu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-fundado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ecla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4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echos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79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ibu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docume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ma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pila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onstru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apa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tad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echo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2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6"/>
        </w:rPr>
        <w:t>”</w:t>
      </w:r>
      <w:r>
        <w:rPr>
          <w:rFonts w:ascii="Arial" w:hAnsi="Arial" w:cs="Arial" w:eastAsia="Arial"/>
          <w:sz w:val="24"/>
          <w:szCs w:val="24"/>
          <w:color w:val="231F20"/>
          <w:spacing w:val="-3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nue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onstitució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3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olític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CDM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X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8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echo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Habita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5"/>
        </w:rPr>
        <w:t>isita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4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100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oma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6"/>
        </w:rPr>
        <w:t>om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bas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ecla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ació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Uni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ersa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</w:rPr>
        <w:t>echo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</w:rPr>
        <w:t>Humano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9" w:right="4697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objeti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52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7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eunión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fue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519" w:right="4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nuncia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le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oficialme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al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7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9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7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Bisch</w:t>
      </w:r>
      <w:r>
        <w:rPr>
          <w:rFonts w:ascii="Arial" w:hAnsi="Arial" w:cs="Arial" w:eastAsia="Arial"/>
          <w:sz w:val="24"/>
          <w:szCs w:val="24"/>
          <w:color w:val="231F20"/>
          <w:spacing w:val="27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que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esul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b/>
          <w:bCs/>
        </w:rPr>
        <w:t>ganador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95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emio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  <w:b/>
          <w:bCs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</w:rPr>
        <w:t>ersonalidad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93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3</w:t>
      </w:r>
      <w:r>
        <w:rPr>
          <w:rFonts w:ascii="Arial" w:hAnsi="Arial" w:cs="Arial" w:eastAsia="Arial"/>
          <w:sz w:val="14"/>
          <w:szCs w:val="14"/>
          <w:color w:val="231F20"/>
          <w:spacing w:val="-2"/>
          <w:w w:val="100"/>
          <w:b/>
          <w:bCs/>
          <w:position w:val="8"/>
        </w:rPr>
        <w:t>r</w:t>
      </w:r>
      <w:r>
        <w:rPr>
          <w:rFonts w:ascii="Arial" w:hAnsi="Arial" w:cs="Arial" w:eastAsia="Arial"/>
          <w:sz w:val="14"/>
          <w:szCs w:val="14"/>
          <w:color w:val="231F20"/>
          <w:spacing w:val="0"/>
          <w:w w:val="100"/>
          <w:b/>
          <w:bCs/>
          <w:position w:val="8"/>
        </w:rPr>
        <w:t>a</w:t>
      </w:r>
      <w:r>
        <w:rPr>
          <w:rFonts w:ascii="Arial" w:hAnsi="Arial" w:cs="Arial" w:eastAsia="Arial"/>
          <w:sz w:val="14"/>
          <w:szCs w:val="14"/>
          <w:color w:val="231F20"/>
          <w:spacing w:val="21"/>
          <w:w w:val="100"/>
          <w:b/>
          <w:bCs/>
          <w:position w:val="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  <w:b/>
          <w:bCs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  <w:position w:val="0"/>
        </w:rPr>
        <w:t>dición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  <w:position w:val="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  <w:position w:val="0"/>
        </w:rPr>
        <w:t>“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  <w:position w:val="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  <w:b/>
          <w:bCs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  <w:position w:val="0"/>
        </w:rPr>
        <w:t>emio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92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  <w:b/>
          <w:bCs/>
          <w:position w:val="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  <w:b/>
          <w:bCs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  <w:b/>
          <w:bCs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  <w:position w:val="0"/>
        </w:rPr>
        <w:t>ernacional</w:t>
      </w:r>
      <w:r>
        <w:rPr>
          <w:rFonts w:ascii="Arial" w:hAnsi="Arial" w:cs="Arial" w:eastAsia="Arial"/>
          <w:sz w:val="24"/>
          <w:szCs w:val="24"/>
          <w:color w:val="231F20"/>
          <w:spacing w:val="55"/>
          <w:w w:val="92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  <w:position w:val="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  <w:b/>
          <w:bCs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  <w:position w:val="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2"/>
          <w:b/>
          <w:bCs/>
          <w:position w:val="0"/>
        </w:rPr>
        <w:t>-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  <w:b/>
          <w:bCs/>
          <w:position w:val="0"/>
        </w:rPr>
        <w:t>iudad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92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  <w:position w:val="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  <w:b/>
          <w:bCs/>
          <w:position w:val="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b/>
          <w:bCs/>
          <w:position w:val="0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  <w:position w:val="0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3"/>
          <w:b/>
          <w:bCs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3"/>
          <w:b/>
          <w:bCs/>
          <w:position w:val="0"/>
        </w:rPr>
        <w:t>-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  <w:b/>
          <w:bCs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  <w:position w:val="0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3"/>
          <w:b/>
          <w:bCs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b/>
          <w:bCs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3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  <w:position w:val="0"/>
        </w:rPr>
        <w:t>21”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se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egado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1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iudad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3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  <w:position w:val="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  <w:position w:val="0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position w:val="0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4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100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tub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position w:val="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  <w:position w:val="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position w:val="0"/>
        </w:rPr>
        <w:t>ximo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position w:val="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position w:val="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position w:val="0"/>
        </w:rPr>
        <w:t>ma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  <w:position w:val="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1"/>
          <w:w w:val="9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position w:val="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9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position w:val="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0"/>
          <w:position w:val="0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position w:val="0"/>
        </w:rPr>
        <w:t>ia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85"/>
          <w:position w:val="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9"/>
          <w:position w:val="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  <w:position w:val="0"/>
        </w:rPr>
        <w:t>nacional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  <w:position w:val="0"/>
        </w:rPr>
        <w:t>Lib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6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  <w:position w:val="0"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  <w:position w:val="0"/>
        </w:rPr>
        <w:t>ócal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4"/>
          <w:position w:val="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  <w:position w:val="0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19" w:right="4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ese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tación</w:t>
      </w:r>
      <w:r>
        <w:rPr>
          <w:rFonts w:ascii="Arial" w:hAnsi="Arial" w:cs="Arial" w:eastAsia="Arial"/>
          <w:sz w:val="24"/>
          <w:szCs w:val="24"/>
          <w:color w:val="231F20"/>
          <w:spacing w:val="48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nue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onstitución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4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olítica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CDMX</w:t>
      </w:r>
      <w:r>
        <w:rPr>
          <w:rFonts w:ascii="Arial" w:hAnsi="Arial" w:cs="Arial" w:eastAsia="Arial"/>
          <w:sz w:val="24"/>
          <w:szCs w:val="24"/>
          <w:color w:val="231F20"/>
          <w:spacing w:val="45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tálogo</w:t>
      </w:r>
      <w:r>
        <w:rPr>
          <w:rFonts w:ascii="Arial" w:hAnsi="Arial" w:cs="Arial" w:eastAsia="Arial"/>
          <w:sz w:val="24"/>
          <w:szCs w:val="24"/>
          <w:color w:val="231F20"/>
          <w:spacing w:val="50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4" w:after="0" w:line="240" w:lineRule="auto"/>
        <w:ind w:left="1519" w:right="83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1"/>
          <w:w w:val="88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echos</w:t>
      </w:r>
      <w:r>
        <w:rPr>
          <w:rFonts w:ascii="Arial" w:hAnsi="Arial" w:cs="Arial" w:eastAsia="Arial"/>
          <w:sz w:val="24"/>
          <w:szCs w:val="24"/>
          <w:color w:val="231F20"/>
          <w:spacing w:val="29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ales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CDMX,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bases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esos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su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elabo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ación.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9" w:right="46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89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  <w:b/>
          <w:bCs/>
        </w:rPr>
        <w:t>onclusió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incipa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22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8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8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-Bisc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h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eptad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5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7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7"/>
        </w:rPr>
        <w:t>emi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ade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1"/>
        </w:rPr>
        <w:t>sin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1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4"/>
        </w:rPr>
        <w:t>ame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omp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ometiend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po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8"/>
        </w:rPr>
        <w:t>ta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8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4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esenci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5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5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</w:rPr>
        <w:t>emoni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1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1"/>
        </w:rPr>
        <w:t>emiación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0"/>
        </w:rPr>
        <w:t>cua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0"/>
        </w:rPr>
        <w:t>esta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ca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6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8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6"/>
        </w:rPr>
        <w:t>Jos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7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6"/>
        </w:rPr>
        <w:t>amó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mie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9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2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Je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89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5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obie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</w:rPr>
        <w:t>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lle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cab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100"/>
        </w:rPr>
        <w:t>ó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xim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1"/>
        </w:rPr>
        <w:t>1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8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tub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4"/>
        </w:rPr>
        <w:t>ma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89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9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ia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5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naciona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Lib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0"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4"/>
        </w:rPr>
        <w:t>ócal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emina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85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naciona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sob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echos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102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8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8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0"/>
        </w:rPr>
        <w:t>az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0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8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4"/>
        </w:rPr>
        <w:t>qu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4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4"/>
        </w:rPr>
        <w:t>ganiza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1"/>
        </w:rPr>
        <w:t>ec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eta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5"/>
        </w:rPr>
        <w:t>í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5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</w:rPr>
        <w:t>iuda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2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omisió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3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3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2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8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83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89"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1480" w:bottom="280" w:left="1720" w:right="1080"/>
        </w:sectPr>
      </w:pPr>
      <w:rPr/>
    </w:p>
    <w:p>
      <w:pPr>
        <w:spacing w:before="62" w:after="0" w:line="240" w:lineRule="auto"/>
        <w:ind w:left="1116" w:right="4474"/>
        <w:jc w:val="both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0pt;margin-top:0pt;width:612pt;height:792pt;mso-position-horizontal-relative:page;mso-position-vertical-relative:page;z-index:-749" coordorigin="0,0" coordsize="12240,15840">
            <v:group style="position:absolute;left:2143;top:5743;width:10097;height:10097" coordorigin="2143,5743" coordsize="10097,10097">
              <v:shape style="position:absolute;left:2143;top:5743;width:10097;height:10097" coordorigin="2143,5743" coordsize="10097,10097" path="m12240,5743l2143,15840,3832,15840,12240,7432,12240,5743e" filled="t" fillcolor="#F68631" stroked="f">
                <v:path arrowok="t"/>
                <v:fill/>
              </v:shape>
            </v:group>
            <v:group style="position:absolute;left:0;top:0;width:12240;height:13878" coordorigin="0,0" coordsize="12240,13878">
              <v:shape style="position:absolute;left:0;top:0;width:12240;height:13878" coordorigin="0,0" coordsize="12240,13878" path="m12189,0l0,12189,0,13878,12240,1638,12240,0,12189,0e" filled="t" fillcolor="#5AB451" stroked="f">
                <v:path arrowok="t"/>
                <v:fill/>
              </v:shape>
            </v:group>
            <v:group style="position:absolute;left:0;top:1880;width:12240;height:13930" coordorigin="0,1880" coordsize="12240,13930">
              <v:shape style="position:absolute;left:0;top:1880;width:12240;height:13930" coordorigin="0,1880" coordsize="12240,13930" path="m12240,1880l0,14120,0,15810,12240,3570,12240,1880e" filled="t" fillcolor="#E62E92" stroked="f">
                <v:path arrowok="t"/>
                <v:fill/>
              </v:shape>
            </v:group>
            <v:group style="position:absolute;left:211;top:3811;width:12029;height:12029" coordorigin="211,3811" coordsize="12029,12029">
              <v:shape style="position:absolute;left:211;top:3811;width:12029;height:12029" coordorigin="211,3811" coordsize="12029,12029" path="m12240,3811l211,15840,1901,15840,12240,5501,12240,3811e" filled="t" fillcolor="#5397B8" stroked="f">
                <v:path arrowok="t"/>
                <v:fill/>
              </v:shape>
            </v:group>
            <v:group style="position:absolute;left:0;top:9405;width:3050;height:3243" coordorigin="0,9405" coordsize="3050,3243">
              <v:shape style="position:absolute;left:0;top:9405;width:3050;height:3243" coordorigin="0,9405" coordsize="3050,3243" path="m81,9405l0,9405,0,12648,3050,12648,3050,12375,3050,11951,3047,11570,3040,11229,3026,10926,3004,10658,2970,10424,2923,10221,2860,10047,2780,9899,2679,9777,2556,9676,2409,9596,2235,9533,2032,9486,1798,9452,1530,9429,1227,9415,886,9408,81,9405e" filled="t" fillcolor="#E62E92" stroked="f">
                <v:path arrowok="t"/>
                <v:fill/>
              </v:shape>
            </v:group>
            <v:group style="position:absolute;left:3050;top:12648;width:3243;height:3192" coordorigin="3050,12648" coordsize="3243,3192">
              <v:shape style="position:absolute;left:3050;top:12648;width:3243;height:3192" coordorigin="3050,12648" coordsize="3243,3192" path="m3324,12648l3050,12648,3050,15840,6293,15840,6293,15617,6293,15194,6290,14813,6283,14472,6269,14168,6247,13901,6213,13667,6166,13464,6103,13290,6022,13142,5922,13019,5799,12919,5652,12838,5478,12776,5275,12728,5040,12695,4773,12672,4470,12658,4128,12651,3324,12648e" filled="t" fillcolor="#5397B8" stroked="f">
                <v:path arrowok="t"/>
                <v:fill/>
              </v:shape>
              <v:shape style="position:absolute;left:0;top:12648;width:3050;height:3192" type="#_x0000_t75">
                <v:imagedata r:id="rId73" o:title=""/>
              </v:shape>
              <v:shape style="position:absolute;left:0;top:12648;width:3050;height:3192" type="#_x0000_t75">
                <v:imagedata r:id="rId74" o:title=""/>
              </v:shape>
            </v:group>
            <v:group style="position:absolute;left:2814;top:15711;width:258;height:129" coordorigin="2814,15711" coordsize="258,129">
              <v:shape style="position:absolute;left:2814;top:15711;width:258;height:129" coordorigin="2814,15711" coordsize="258,129" path="m2943,15711l2814,15840,3072,15840,2943,15711e" filled="t" fillcolor="#5AB451" stroked="f">
                <v:path arrowok="t"/>
                <v:fill/>
              </v:shape>
            </v:group>
            <v:group style="position:absolute;left:0;top:11524;width:4161;height:4188" coordorigin="0,11524" coordsize="4161,4188">
              <v:shape style="position:absolute;left:0;top:11524;width:4161;height:4188" coordorigin="0,11524" coordsize="4161,4188" path="m1552,11524l1443,11534,1332,11567,1217,11621,1095,11697,965,11795,823,11914,669,12055,500,12217,313,12402,0,12714,0,12768,2943,15711,3283,15372,3467,15185,3629,15015,3770,14861,3890,14720,3987,14589,4063,14467,4117,14352,4150,14241,4161,14132,4150,14024,4117,13913,4063,13797,3987,13675,3890,13545,3770,13404,3629,13249,3467,13080,3283,12893,2791,12402,2604,12217,2435,12055,2281,11914,2139,11795,2009,11697,1887,11621,1772,11567,1661,11534,1552,11524e" filled="t" fillcolor="#5397B8" stroked="f">
                <v:path arrowok="t"/>
                <v:fill/>
              </v:shape>
              <v:shape style="position:absolute;left:0;top:12768;width:2943;height:3072" type="#_x0000_t75">
                <v:imagedata r:id="rId75" o:title=""/>
              </v:shape>
              <v:shape style="position:absolute;left:0;top:12768;width:2943;height:3072" type="#_x0000_t75">
                <v:imagedata r:id="rId76" o:title=""/>
              </v:shape>
            </v:group>
            <v:group style="position:absolute;left:1912;top:1451;width:4980;height:441" coordorigin="1912,1451" coordsize="4980,441">
              <v:shape style="position:absolute;left:1912;top:1451;width:4980;height:441" coordorigin="1912,1451" coordsize="4980,441" path="m6673,1451l2130,1451,2065,1461,2008,1490,1962,1534,1929,1592,1914,1660,1912,1685,1915,1708,1936,1771,1974,1824,2025,1864,2087,1887,2133,1892,6675,1892,6740,1881,6797,1852,6843,1808,6876,1750,6892,1682,6893,1657,6890,1635,6869,1572,6831,1518,6780,1479,6718,1455,6673,1451e" filled="t" fillcolor="#5397B8" stroked="f">
                <v:path arrowok="t"/>
                <v:fill/>
              </v:shape>
            </v:group>
            <v:group style="position:absolute;left:2518;top:2211;width:188;height:185" coordorigin="2518,2211" coordsize="188,185">
              <v:shape style="position:absolute;left:2518;top:2211;width:188;height:185" coordorigin="2518,2211" coordsize="188,185" path="m2594,2211l2540,2244,2518,2308,2522,2328,2558,2377,2627,2396,2648,2390,2696,2346,2706,2303,2706,2295,2665,2228,2594,2211e" filled="t" fillcolor="#E62E92" stroked="f">
                <v:path arrowok="t"/>
                <v:fill/>
              </v:shape>
            </v:group>
            <v:group style="position:absolute;left:2934;top:3415;width:188;height:185" coordorigin="2934,3415" coordsize="188,185">
              <v:shape style="position:absolute;left:2934;top:3415;width:188;height:185" coordorigin="2934,3415" coordsize="188,185" path="m3010,3415l2956,3448,2934,3512,2938,3532,2974,3581,3043,3600,3064,3593,3111,3550,3122,3507,3122,3499,3080,3432,3010,3415e" filled="t" fillcolor="#5AB451" stroked="f">
                <v:path arrowok="t"/>
                <v:fill/>
              </v:shape>
            </v:group>
            <v:group style="position:absolute;left:2934;top:4310;width:188;height:185" coordorigin="2934,4310" coordsize="188,185">
              <v:shape style="position:absolute;left:2934;top:4310;width:188;height:185" coordorigin="2934,4310" coordsize="188,185" path="m3010,4310l2956,4343,2934,4407,2938,4428,2974,4477,3043,4495,3064,4489,3111,4446,3122,4402,3122,4395,3080,4328,3010,4310e" filled="t" fillcolor="#5AB451" stroked="f">
                <v:path arrowok="t"/>
                <v:fill/>
              </v:shape>
            </v:group>
            <v:group style="position:absolute;left:2518;top:6121;width:188;height:185" coordorigin="2518,6121" coordsize="188,185">
              <v:shape style="position:absolute;left:2518;top:6121;width:188;height:185" coordorigin="2518,6121" coordsize="188,185" path="m2594,6121l2540,6154,2518,6218,2522,6238,2558,6287,2627,6306,2648,6300,2696,6256,2706,6213,2706,6205,2665,6138,2594,6121e" filled="t" fillcolor="#E62E92" stroked="f">
                <v:path arrowok="t"/>
                <v:fill/>
              </v:shape>
              <v:shape style="position:absolute;left:1912;top:7397;width:7884;height:4586" type="#_x0000_t75">
                <v:imagedata r:id="rId77" o:title=""/>
              </v:shape>
              <v:shape style="position:absolute;left:4820;top:10998;width:6247;height:3747" type="#_x0000_t75">
                <v:imagedata r:id="rId78" o:title=""/>
              </v:shape>
            </v:group>
            <v:group style="position:absolute;left:4820;top:10772;width:5045;height:226" coordorigin="4820,10772" coordsize="5045,226">
              <v:shape style="position:absolute;left:4820;top:10772;width:5045;height:226" coordorigin="4820,10772" coordsize="5045,226" path="m4820,10998l9865,10998,9865,10772,4820,10772,4820,10998xe" filled="t" fillcolor="#FFFFFF" stroked="f">
                <v:path arrowok="t"/>
                <v:fill/>
              </v:shape>
            </v:group>
            <v:group style="position:absolute;left:4593;top:10772;width:226;height:3973" coordorigin="4593,10772" coordsize="226,3973">
              <v:shape style="position:absolute;left:4593;top:10772;width:226;height:3973" coordorigin="4593,10772" coordsize="226,3973" path="m4820,14745l4593,14745,4593,10772,4820,10772,4820,14745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FFFFFF"/>
          <w:spacing w:val="-5"/>
          <w:w w:val="67"/>
        </w:rPr>
        <w:t>E</w:t>
      </w:r>
      <w:r>
        <w:rPr>
          <w:rFonts w:ascii="Arial" w:hAnsi="Arial" w:cs="Arial" w:eastAsia="Arial"/>
          <w:sz w:val="24"/>
          <w:szCs w:val="24"/>
          <w:color w:val="FFFFFF"/>
          <w:spacing w:val="-9"/>
          <w:w w:val="67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T</w:t>
      </w:r>
      <w:r>
        <w:rPr>
          <w:rFonts w:ascii="Arial" w:hAnsi="Arial" w:cs="Arial" w:eastAsia="Arial"/>
          <w:sz w:val="24"/>
          <w:szCs w:val="24"/>
          <w:color w:val="FFFFFF"/>
          <w:spacing w:val="-5"/>
          <w:w w:val="67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3"/>
          <w:w w:val="67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2"/>
          <w:w w:val="67"/>
        </w:rPr>
        <w:t>S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BURGO:</w:t>
      </w:r>
      <w:r>
        <w:rPr>
          <w:rFonts w:ascii="Arial" w:hAnsi="Arial" w:cs="Arial" w:eastAsia="Arial"/>
          <w:sz w:val="24"/>
          <w:szCs w:val="24"/>
          <w:color w:val="FFFFFF"/>
          <w:spacing w:val="40"/>
          <w:w w:val="6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67"/>
        </w:rPr>
        <w:t>Día</w:t>
      </w:r>
      <w:r>
        <w:rPr>
          <w:rFonts w:ascii="Arial" w:hAnsi="Arial" w:cs="Arial" w:eastAsia="Arial"/>
          <w:sz w:val="24"/>
          <w:szCs w:val="24"/>
          <w:color w:val="FFFFFF"/>
          <w:spacing w:val="27"/>
          <w:w w:val="67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-6"/>
          <w:w w:val="74"/>
        </w:rPr>
        <w:t>2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4"/>
        </w:rPr>
        <w:t>3</w:t>
      </w:r>
      <w:r>
        <w:rPr>
          <w:rFonts w:ascii="Arial" w:hAnsi="Arial" w:cs="Arial" w:eastAsia="Arial"/>
          <w:sz w:val="24"/>
          <w:szCs w:val="24"/>
          <w:color w:val="FFFFFF"/>
          <w:spacing w:val="34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4"/>
        </w:rPr>
        <w:t>de</w:t>
      </w:r>
      <w:r>
        <w:rPr>
          <w:rFonts w:ascii="Arial" w:hAnsi="Arial" w:cs="Arial" w:eastAsia="Arial"/>
          <w:sz w:val="24"/>
          <w:szCs w:val="24"/>
          <w:color w:val="FFFFFF"/>
          <w:spacing w:val="33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74"/>
        </w:rPr>
        <w:t>m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74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1"/>
          <w:w w:val="74"/>
        </w:rPr>
        <w:t>y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4"/>
        </w:rPr>
        <w:t>o: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17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74"/>
        </w:rPr>
        <w:t>18:30</w:t>
      </w:r>
      <w:r>
        <w:rPr>
          <w:rFonts w:ascii="Arial" w:hAnsi="Arial" w:cs="Arial" w:eastAsia="Arial"/>
          <w:sz w:val="24"/>
          <w:szCs w:val="24"/>
          <w:color w:val="FFFFFF"/>
          <w:spacing w:val="-8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FFFFFF"/>
          <w:spacing w:val="5"/>
          <w:w w:val="79"/>
        </w:rPr>
        <w:t>h</w:t>
      </w:r>
      <w:r>
        <w:rPr>
          <w:rFonts w:ascii="Arial" w:hAnsi="Arial" w:cs="Arial" w:eastAsia="Arial"/>
          <w:sz w:val="24"/>
          <w:szCs w:val="24"/>
          <w:color w:val="FFFFFF"/>
          <w:spacing w:val="4"/>
          <w:w w:val="77"/>
        </w:rPr>
        <w:t>o</w:t>
      </w:r>
      <w:r>
        <w:rPr>
          <w:rFonts w:ascii="Arial" w:hAnsi="Arial" w:cs="Arial" w:eastAsia="Arial"/>
          <w:sz w:val="24"/>
          <w:szCs w:val="24"/>
          <w:color w:val="FFFFFF"/>
          <w:spacing w:val="-6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FFFFFF"/>
          <w:spacing w:val="-1"/>
          <w:w w:val="80"/>
        </w:rPr>
        <w:t>a</w:t>
      </w:r>
      <w:r>
        <w:rPr>
          <w:rFonts w:ascii="Arial" w:hAnsi="Arial" w:cs="Arial" w:eastAsia="Arial"/>
          <w:sz w:val="24"/>
          <w:szCs w:val="24"/>
          <w:color w:val="FFFFFF"/>
          <w:spacing w:val="0"/>
          <w:w w:val="85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6" w:right="51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iál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go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59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1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1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oridades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38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1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ales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6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1"/>
          <w:b/>
          <w:bCs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st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1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asbu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go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9"/>
          <w:w w:val="91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5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useo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7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ode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7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no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8"/>
        </w:rPr>
        <w:t>empo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áneo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Est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asbu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9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ema: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"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  <w:b/>
          <w:bCs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4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30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  <w:b/>
          <w:bCs/>
        </w:rPr>
        <w:t>viabilidad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6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ciudades: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0"/>
          <w:b/>
          <w:bCs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0"/>
          <w:b/>
          <w:bCs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0"/>
          <w:b/>
          <w:bCs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0"/>
          <w:b/>
          <w:bCs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90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  <w:b/>
          <w:bCs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  <w:b/>
          <w:bCs/>
        </w:rPr>
        <w:t>ernacional":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17" w:right="53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4"/>
          <w:w w:val="92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ese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tación</w:t>
      </w:r>
      <w:r>
        <w:rPr>
          <w:rFonts w:ascii="Arial" w:hAnsi="Arial" w:cs="Arial" w:eastAsia="Arial"/>
          <w:sz w:val="24"/>
          <w:szCs w:val="24"/>
          <w:color w:val="231F20"/>
          <w:spacing w:val="14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ca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go</w:t>
      </w:r>
      <w:r>
        <w:rPr>
          <w:rFonts w:ascii="Arial" w:hAnsi="Arial" w:cs="Arial" w:eastAsia="Arial"/>
          <w:sz w:val="24"/>
          <w:szCs w:val="24"/>
          <w:color w:val="231F20"/>
          <w:spacing w:val="15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eta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io</w:t>
      </w:r>
      <w:r>
        <w:rPr>
          <w:rFonts w:ascii="Arial" w:hAnsi="Arial" w:cs="Arial" w:eastAsia="Arial"/>
          <w:sz w:val="24"/>
          <w:szCs w:val="24"/>
          <w:color w:val="231F20"/>
          <w:spacing w:val="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1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7"/>
        </w:rPr>
        <w:t>CDMX,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8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7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dua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do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83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á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6"/>
        </w:rPr>
        <w:t>z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quez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4" w:after="0" w:line="240" w:lineRule="auto"/>
        <w:ind w:left="1517" w:right="1374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1"/>
          <w:w w:val="88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tín,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política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2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al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5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iudad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1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88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é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xi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39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desde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1998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517" w:right="50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2"/>
          <w:w w:val="96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ención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por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6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6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tín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9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enson,</w:t>
      </w:r>
      <w:r>
        <w:rPr>
          <w:rFonts w:ascii="Arial" w:hAnsi="Arial" w:cs="Arial" w:eastAsia="Arial"/>
          <w:sz w:val="24"/>
          <w:szCs w:val="24"/>
          <w:color w:val="231F20"/>
          <w:spacing w:val="13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asesor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eta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io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4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CDMX,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8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8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ca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88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me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odolo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ía</w:t>
      </w:r>
      <w:r>
        <w:rPr>
          <w:rFonts w:ascii="Arial" w:hAnsi="Arial" w:cs="Arial" w:eastAsia="Arial"/>
          <w:sz w:val="24"/>
          <w:szCs w:val="24"/>
          <w:color w:val="231F20"/>
          <w:spacing w:val="43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pa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1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ollo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3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ama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8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81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8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abajo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73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1"/>
        </w:rPr>
        <w:t>ec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1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eta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3"/>
        </w:rPr>
        <w:t>ía.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6" w:right="4692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-3"/>
          <w:w w:val="89"/>
        </w:rPr>
        <w:t>L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89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objeti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89"/>
          <w:b/>
          <w:bCs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9"/>
          <w:b/>
          <w:bCs/>
        </w:rPr>
        <w:t>os</w:t>
      </w:r>
      <w:r>
        <w:rPr>
          <w:rFonts w:ascii="Arial" w:hAnsi="Arial" w:cs="Arial" w:eastAsia="Arial"/>
          <w:sz w:val="24"/>
          <w:szCs w:val="24"/>
          <w:color w:val="231F20"/>
          <w:spacing w:val="52"/>
          <w:w w:val="89"/>
          <w:b/>
          <w:bCs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del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Encue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fue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on: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auto"/>
        <w:ind w:left="1116" w:right="51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31F20"/>
          <w:spacing w:val="2"/>
          <w:w w:val="85"/>
        </w:rPr>
        <w:t>I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9"/>
        </w:rPr>
        <w:t>n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cambiar</w:t>
      </w:r>
      <w:r>
        <w:rPr>
          <w:rFonts w:ascii="Arial" w:hAnsi="Arial" w:cs="Arial" w:eastAsia="Arial"/>
          <w:sz w:val="24"/>
          <w:szCs w:val="24"/>
          <w:color w:val="231F20"/>
          <w:spacing w:val="3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xpe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iencias</w:t>
      </w:r>
      <w:r>
        <w:rPr>
          <w:rFonts w:ascii="Arial" w:hAnsi="Arial" w:cs="Arial" w:eastAsia="Arial"/>
          <w:sz w:val="24"/>
          <w:szCs w:val="24"/>
          <w:color w:val="231F20"/>
          <w:spacing w:val="4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om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100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er</w:t>
      </w:r>
      <w:r>
        <w:rPr>
          <w:rFonts w:ascii="Arial" w:hAnsi="Arial" w:cs="Arial" w:eastAsia="Arial"/>
          <w:sz w:val="24"/>
          <w:szCs w:val="24"/>
          <w:color w:val="231F20"/>
          <w:spacing w:val="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desa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4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ollo</w:t>
      </w:r>
      <w:r>
        <w:rPr>
          <w:rFonts w:ascii="Arial" w:hAnsi="Arial" w:cs="Arial" w:eastAsia="Arial"/>
          <w:sz w:val="24"/>
          <w:szCs w:val="24"/>
          <w:color w:val="231F20"/>
          <w:spacing w:val="37"/>
          <w:w w:val="9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políticas</w:t>
      </w:r>
      <w:r>
        <w:rPr>
          <w:rFonts w:ascii="Arial" w:hAnsi="Arial" w:cs="Arial" w:eastAsia="Arial"/>
          <w:sz w:val="24"/>
          <w:szCs w:val="24"/>
          <w:color w:val="231F20"/>
          <w:spacing w:val="-2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públicas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ia</w:t>
      </w:r>
      <w:r>
        <w:rPr>
          <w:rFonts w:ascii="Arial" w:hAnsi="Arial" w:cs="Arial" w:eastAsia="Arial"/>
          <w:sz w:val="24"/>
          <w:szCs w:val="24"/>
          <w:color w:val="231F20"/>
          <w:spacing w:val="-1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cultu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on</w:t>
      </w:r>
      <w:r>
        <w:rPr>
          <w:rFonts w:ascii="Arial" w:hAnsi="Arial" w:cs="Arial" w:eastAsia="Arial"/>
          <w:sz w:val="24"/>
          <w:szCs w:val="24"/>
          <w:color w:val="231F20"/>
          <w:spacing w:val="-9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un</w:t>
      </w:r>
      <w:r>
        <w:rPr>
          <w:rFonts w:ascii="Arial" w:hAnsi="Arial" w:cs="Arial" w:eastAsia="Arial"/>
          <w:sz w:val="24"/>
          <w:szCs w:val="24"/>
          <w:color w:val="231F20"/>
          <w:spacing w:val="-1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f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oque</w:t>
      </w:r>
      <w:r>
        <w:rPr>
          <w:rFonts w:ascii="Arial" w:hAnsi="Arial" w:cs="Arial" w:eastAsia="Arial"/>
          <w:sz w:val="24"/>
          <w:szCs w:val="24"/>
          <w:color w:val="231F20"/>
          <w:spacing w:val="29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-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el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eje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cicio</w:t>
      </w:r>
      <w:r>
        <w:rPr>
          <w:rFonts w:ascii="Arial" w:hAnsi="Arial" w:cs="Arial" w:eastAsia="Arial"/>
          <w:sz w:val="24"/>
          <w:szCs w:val="24"/>
          <w:color w:val="231F20"/>
          <w:spacing w:val="12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pleno</w:t>
      </w:r>
      <w:r>
        <w:rPr>
          <w:rFonts w:ascii="Arial" w:hAnsi="Arial" w:cs="Arial" w:eastAsia="Arial"/>
          <w:sz w:val="24"/>
          <w:szCs w:val="24"/>
          <w:color w:val="231F20"/>
          <w:spacing w:val="2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los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</w:rPr>
        <w:t>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echos</w:t>
      </w:r>
      <w:r>
        <w:rPr>
          <w:rFonts w:ascii="Arial" w:hAnsi="Arial" w:cs="Arial" w:eastAsia="Arial"/>
          <w:sz w:val="24"/>
          <w:szCs w:val="24"/>
          <w:color w:val="231F20"/>
          <w:spacing w:val="-15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2"/>
        </w:rPr>
        <w:t>ultu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0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8"/>
        </w:rPr>
        <w:t>ale</w:t>
      </w:r>
      <w:r>
        <w:rPr>
          <w:rFonts w:ascii="Arial" w:hAnsi="Arial" w:cs="Arial" w:eastAsia="Arial"/>
          <w:sz w:val="24"/>
          <w:szCs w:val="24"/>
          <w:color w:val="231F20"/>
          <w:spacing w:val="-3"/>
          <w:w w:val="88"/>
        </w:rPr>
        <w:t>s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,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lo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cual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3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fue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muy</w:t>
      </w:r>
      <w:r>
        <w:rPr>
          <w:rFonts w:ascii="Arial" w:hAnsi="Arial" w:cs="Arial" w:eastAsia="Arial"/>
          <w:sz w:val="24"/>
          <w:szCs w:val="24"/>
          <w:color w:val="231F20"/>
          <w:spacing w:val="-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v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alo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5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ado</w:t>
      </w:r>
      <w:r>
        <w:rPr>
          <w:rFonts w:ascii="Arial" w:hAnsi="Arial" w:cs="Arial" w:eastAsia="Arial"/>
          <w:sz w:val="24"/>
          <w:szCs w:val="24"/>
          <w:color w:val="231F20"/>
          <w:spacing w:val="-7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y</w:t>
      </w:r>
      <w:r>
        <w:rPr>
          <w:rFonts w:ascii="Arial" w:hAnsi="Arial" w:cs="Arial" w:eastAsia="Arial"/>
          <w:sz w:val="24"/>
          <w:szCs w:val="24"/>
          <w:color w:val="231F20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6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6"/>
        </w:rPr>
        <w:t>ido</w:t>
      </w:r>
      <w:r>
        <w:rPr>
          <w:rFonts w:ascii="Arial" w:hAnsi="Arial" w:cs="Arial" w:eastAsia="Arial"/>
          <w:sz w:val="24"/>
          <w:szCs w:val="24"/>
          <w:color w:val="231F20"/>
          <w:spacing w:val="-4"/>
          <w:w w:val="96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por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las</w:t>
      </w:r>
      <w:r>
        <w:rPr>
          <w:rFonts w:ascii="Arial" w:hAnsi="Arial" w:cs="Arial" w:eastAsia="Arial"/>
          <w:sz w:val="24"/>
          <w:szCs w:val="24"/>
          <w:color w:val="231F20"/>
          <w:spacing w:val="-21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au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2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idades</w:t>
      </w:r>
      <w:r>
        <w:rPr>
          <w:rFonts w:ascii="Arial" w:hAnsi="Arial" w:cs="Arial" w:eastAsia="Arial"/>
          <w:sz w:val="24"/>
          <w:szCs w:val="24"/>
          <w:color w:val="231F20"/>
          <w:spacing w:val="34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en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4"/>
        </w:rPr>
        <w:t>m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94"/>
        </w:rPr>
        <w:t>a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119"/>
        </w:rPr>
        <w:t>t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3"/>
        </w:rPr>
        <w:t>e</w:t>
      </w:r>
      <w:r>
        <w:rPr>
          <w:rFonts w:ascii="Arial" w:hAnsi="Arial" w:cs="Arial" w:eastAsia="Arial"/>
          <w:sz w:val="24"/>
          <w:szCs w:val="24"/>
          <w:color w:val="231F20"/>
          <w:spacing w:val="1"/>
          <w:w w:val="93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ia</w:t>
      </w:r>
      <w:r>
        <w:rPr>
          <w:rFonts w:ascii="Arial" w:hAnsi="Arial" w:cs="Arial" w:eastAsia="Arial"/>
          <w:sz w:val="24"/>
          <w:szCs w:val="24"/>
          <w:color w:val="231F20"/>
          <w:spacing w:val="-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231F20"/>
          <w:spacing w:val="-26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0"/>
        </w:rPr>
        <w:t>C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iudad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7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5"/>
        </w:rPr>
        <w:t>de</w:t>
      </w:r>
      <w:r>
        <w:rPr>
          <w:rFonts w:ascii="Arial" w:hAnsi="Arial" w:cs="Arial" w:eastAsia="Arial"/>
          <w:sz w:val="24"/>
          <w:szCs w:val="24"/>
          <w:color w:val="231F20"/>
          <w:spacing w:val="-13"/>
          <w:w w:val="95"/>
        </w:rPr>
        <w:t> 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86"/>
        </w:rPr>
        <w:t>Est</w:t>
      </w:r>
      <w:r>
        <w:rPr>
          <w:rFonts w:ascii="Arial" w:hAnsi="Arial" w:cs="Arial" w:eastAsia="Arial"/>
          <w:sz w:val="24"/>
          <w:szCs w:val="24"/>
          <w:color w:val="231F20"/>
          <w:spacing w:val="-1"/>
          <w:w w:val="86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2"/>
        </w:rPr>
        <w:t>asbu</w:t>
      </w:r>
      <w:r>
        <w:rPr>
          <w:rFonts w:ascii="Arial" w:hAnsi="Arial" w:cs="Arial" w:eastAsia="Arial"/>
          <w:sz w:val="24"/>
          <w:szCs w:val="24"/>
          <w:color w:val="231F20"/>
          <w:spacing w:val="-2"/>
          <w:w w:val="92"/>
        </w:rPr>
        <w:t>r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99"/>
        </w:rPr>
        <w:t>g</w:t>
      </w:r>
      <w:r>
        <w:rPr>
          <w:rFonts w:ascii="Arial" w:hAnsi="Arial" w:cs="Arial" w:eastAsia="Arial"/>
          <w:sz w:val="24"/>
          <w:szCs w:val="24"/>
          <w:color w:val="231F20"/>
          <w:spacing w:val="-6"/>
          <w:w w:val="99"/>
        </w:rPr>
        <w:t>o</w:t>
      </w:r>
      <w:r>
        <w:rPr>
          <w:rFonts w:ascii="Arial" w:hAnsi="Arial" w:cs="Arial" w:eastAsia="Arial"/>
          <w:sz w:val="24"/>
          <w:szCs w:val="24"/>
          <w:color w:val="231F20"/>
          <w:spacing w:val="0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sectPr>
      <w:pgSz w:w="12240" w:h="15840"/>
      <w:pgMar w:top="1480" w:bottom="280" w:left="1720" w:right="10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g"/><Relationship Id="rId43" Type="http://schemas.openxmlformats.org/officeDocument/2006/relationships/image" Target="media/image39.jpg"/><Relationship Id="rId44" Type="http://schemas.openxmlformats.org/officeDocument/2006/relationships/image" Target="media/image40.jp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jpg"/><Relationship Id="rId53" Type="http://schemas.openxmlformats.org/officeDocument/2006/relationships/image" Target="media/image49.jp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g"/><Relationship Id="rId72" Type="http://schemas.openxmlformats.org/officeDocument/2006/relationships/image" Target="media/image68.jp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jpg"/><Relationship Id="rId78" Type="http://schemas.openxmlformats.org/officeDocument/2006/relationships/image" Target="media/image7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cglu corrección YZ</dc:title>
  <dcterms:created xsi:type="dcterms:W3CDTF">2018-06-25T11:15:19Z</dcterms:created>
  <dcterms:modified xsi:type="dcterms:W3CDTF">2018-06-25T11:15:19Z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2018-05-31T00:00:00Z</vt:filetime>
  </property>
  <property fmtid="{D5CDD505-2E9C-101B-9397-08002B2CF9AE}" pid="3" name="LastSaved">
    <vt:filetime>2018-06-25T00:00:00Z</vt:filetime>
  </property>
</Properties>
</file>